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4E99EB" w14:textId="77777777" w:rsidR="008E0403" w:rsidRDefault="008E0403" w:rsidP="00B71D41"/>
    <w:tbl>
      <w:tblPr>
        <w:tblpPr w:leftFromText="141" w:rightFromText="141" w:vertAnchor="text" w:tblpY="1"/>
        <w:tblOverlap w:val="never"/>
        <w:tblW w:w="93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71"/>
        <w:gridCol w:w="1915"/>
        <w:gridCol w:w="5656"/>
      </w:tblGrid>
      <w:tr w:rsidR="00C06FCE" w14:paraId="404550B4" w14:textId="77777777" w:rsidTr="0058262A">
        <w:trPr>
          <w:cantSplit/>
          <w:trHeight w:val="112"/>
        </w:trPr>
        <w:tc>
          <w:tcPr>
            <w:tcW w:w="177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1E73C6CE" w14:textId="77777777" w:rsidR="00C06FCE" w:rsidRDefault="00C06FCE" w:rsidP="0058262A">
            <w:pPr>
              <w:rPr>
                <w:sz w:val="22"/>
              </w:rPr>
            </w:pPr>
          </w:p>
        </w:tc>
        <w:tc>
          <w:tcPr>
            <w:tcW w:w="7571" w:type="dxa"/>
            <w:gridSpan w:val="2"/>
            <w:tcBorders>
              <w:top w:val="nil"/>
              <w:left w:val="nil"/>
              <w:right w:val="nil"/>
            </w:tcBorders>
            <w:vAlign w:val="center"/>
          </w:tcPr>
          <w:p w14:paraId="5A9E9F2E" w14:textId="4B9120C8" w:rsidR="00C06FCE" w:rsidRPr="004B18C1" w:rsidRDefault="00297E6B" w:rsidP="0058262A">
            <w:pPr>
              <w:jc w:val="center"/>
              <w:rPr>
                <w:rFonts w:ascii="Copperplate" w:hAnsi="Copperplate" w:cs="Calibri"/>
                <w:b/>
                <w:bCs/>
                <w:color w:val="002060"/>
                <w:sz w:val="24"/>
                <w:szCs w:val="24"/>
              </w:rPr>
            </w:pPr>
            <w:r w:rsidRPr="004B18C1">
              <w:rPr>
                <w:rFonts w:ascii="Copperplate" w:hAnsi="Copperplate" w:cs="Calibri"/>
                <w:b/>
                <w:bCs/>
                <w:color w:val="002060"/>
                <w:sz w:val="24"/>
                <w:szCs w:val="24"/>
              </w:rPr>
              <w:t>PAU FC</w:t>
            </w:r>
            <w:r w:rsidR="00DA10DA" w:rsidRPr="004B18C1">
              <w:rPr>
                <w:rFonts w:ascii="Copperplate" w:hAnsi="Copperplate" w:cs="Calibri"/>
                <w:b/>
                <w:bCs/>
                <w:color w:val="002060"/>
                <w:sz w:val="24"/>
                <w:szCs w:val="24"/>
              </w:rPr>
              <w:t xml:space="preserve"> - </w:t>
            </w:r>
            <w:r w:rsidR="00EC4DF7">
              <w:rPr>
                <w:rFonts w:ascii="Copperplate" w:hAnsi="Copperplate" w:cs="Calibri"/>
                <w:b/>
                <w:bCs/>
                <w:color w:val="002060"/>
                <w:sz w:val="24"/>
                <w:szCs w:val="24"/>
              </w:rPr>
              <w:t>FC METZ</w:t>
            </w:r>
          </w:p>
          <w:p w14:paraId="124D9975" w14:textId="3FF7B267" w:rsidR="00147B53" w:rsidRDefault="00C234F9" w:rsidP="0058262A">
            <w:pPr>
              <w:jc w:val="center"/>
              <w:rPr>
                <w:rFonts w:ascii="Copperplate" w:hAnsi="Copperplate" w:cs="Calibri"/>
                <w:b/>
                <w:bCs/>
                <w:color w:val="002060"/>
                <w:sz w:val="24"/>
                <w:szCs w:val="24"/>
              </w:rPr>
            </w:pPr>
            <w:r>
              <w:rPr>
                <w:rFonts w:ascii="Copperplate" w:hAnsi="Copperplate" w:cs="Calibri"/>
                <w:b/>
                <w:bCs/>
                <w:color w:val="002060"/>
                <w:sz w:val="24"/>
                <w:szCs w:val="24"/>
              </w:rPr>
              <w:t xml:space="preserve">Samedi </w:t>
            </w:r>
            <w:r w:rsidR="00EC4DF7">
              <w:rPr>
                <w:rFonts w:ascii="Copperplate" w:hAnsi="Copperplate" w:cs="Calibri"/>
                <w:b/>
                <w:bCs/>
                <w:color w:val="002060"/>
                <w:sz w:val="24"/>
                <w:szCs w:val="24"/>
              </w:rPr>
              <w:t>08 Avril</w:t>
            </w:r>
            <w:r>
              <w:rPr>
                <w:rFonts w:ascii="Copperplate" w:hAnsi="Copperplate" w:cs="Calibri"/>
                <w:b/>
                <w:bCs/>
                <w:color w:val="002060"/>
                <w:sz w:val="24"/>
                <w:szCs w:val="24"/>
              </w:rPr>
              <w:t xml:space="preserve"> 2023</w:t>
            </w:r>
            <w:r w:rsidR="00147B53" w:rsidRPr="004B18C1">
              <w:rPr>
                <w:rFonts w:ascii="Copperplate" w:hAnsi="Copperplate" w:cs="Calibri"/>
                <w:b/>
                <w:bCs/>
                <w:color w:val="002060"/>
                <w:sz w:val="24"/>
                <w:szCs w:val="24"/>
              </w:rPr>
              <w:t xml:space="preserve"> à </w:t>
            </w:r>
            <w:r>
              <w:rPr>
                <w:rFonts w:ascii="Copperplate" w:hAnsi="Copperplate" w:cs="Calibri"/>
                <w:b/>
                <w:bCs/>
                <w:color w:val="002060"/>
                <w:sz w:val="24"/>
                <w:szCs w:val="24"/>
              </w:rPr>
              <w:t>19 h 00</w:t>
            </w:r>
          </w:p>
          <w:p w14:paraId="4604C6A4" w14:textId="77777777" w:rsidR="008E0403" w:rsidRPr="004B18C1" w:rsidRDefault="007C34D0" w:rsidP="004B18C1">
            <w:pPr>
              <w:jc w:val="center"/>
              <w:rPr>
                <w:rFonts w:ascii="Copperplate" w:hAnsi="Copperplate" w:cs="Calibri"/>
                <w:b/>
                <w:bCs/>
                <w:color w:val="002060"/>
                <w:sz w:val="24"/>
                <w:szCs w:val="24"/>
              </w:rPr>
            </w:pPr>
            <w:r>
              <w:rPr>
                <w:rFonts w:ascii="Copperplate" w:hAnsi="Copperplate" w:cs="Calibri"/>
                <w:b/>
                <w:bCs/>
                <w:color w:val="002060"/>
                <w:sz w:val="24"/>
                <w:szCs w:val="24"/>
              </w:rPr>
              <w:t>NOUSTE CAMP</w:t>
            </w:r>
          </w:p>
        </w:tc>
      </w:tr>
      <w:tr w:rsidR="00AF3459" w14:paraId="77C3B049" w14:textId="77777777" w:rsidTr="00280008">
        <w:trPr>
          <w:cantSplit/>
          <w:trHeight w:val="112"/>
        </w:trPr>
        <w:tc>
          <w:tcPr>
            <w:tcW w:w="1771" w:type="dxa"/>
            <w:vMerge/>
            <w:tcBorders>
              <w:top w:val="nil"/>
              <w:left w:val="nil"/>
              <w:bottom w:val="nil"/>
            </w:tcBorders>
          </w:tcPr>
          <w:p w14:paraId="3E35DC09" w14:textId="77777777" w:rsidR="00AF3459" w:rsidRDefault="00AF3459" w:rsidP="0058262A">
            <w:pPr>
              <w:rPr>
                <w:sz w:val="22"/>
              </w:rPr>
            </w:pPr>
          </w:p>
        </w:tc>
        <w:tc>
          <w:tcPr>
            <w:tcW w:w="1915" w:type="dxa"/>
            <w:vAlign w:val="center"/>
          </w:tcPr>
          <w:p w14:paraId="33472C86" w14:textId="77777777" w:rsidR="00AF3459" w:rsidRPr="004B18C1" w:rsidRDefault="00AF3459" w:rsidP="0058262A">
            <w:pPr>
              <w:rPr>
                <w:rFonts w:cs="Arial"/>
                <w:sz w:val="24"/>
                <w:szCs w:val="24"/>
              </w:rPr>
            </w:pPr>
            <w:r w:rsidRPr="004B18C1">
              <w:rPr>
                <w:rFonts w:cs="Arial"/>
                <w:sz w:val="24"/>
                <w:szCs w:val="24"/>
              </w:rPr>
              <w:t>Date </w:t>
            </w:r>
            <w:r w:rsidR="00C06FCE" w:rsidRPr="004B18C1">
              <w:rPr>
                <w:rFonts w:cs="Arial"/>
                <w:sz w:val="24"/>
                <w:szCs w:val="24"/>
              </w:rPr>
              <w:t>de rédaction</w:t>
            </w:r>
            <w:r w:rsidRPr="004B18C1">
              <w:rPr>
                <w:rFonts w:cs="Arial"/>
                <w:sz w:val="24"/>
                <w:szCs w:val="24"/>
              </w:rPr>
              <w:t xml:space="preserve"> </w:t>
            </w:r>
          </w:p>
        </w:tc>
        <w:tc>
          <w:tcPr>
            <w:tcW w:w="5656" w:type="dxa"/>
            <w:vAlign w:val="center"/>
          </w:tcPr>
          <w:p w14:paraId="4C83CFB2" w14:textId="1A0C2E86" w:rsidR="00AF3459" w:rsidRPr="004B18C1" w:rsidRDefault="003226AB" w:rsidP="0058262A">
            <w:pPr>
              <w:rPr>
                <w:rFonts w:cs="Arial"/>
                <w:sz w:val="24"/>
                <w:szCs w:val="24"/>
              </w:rPr>
            </w:pPr>
            <w:r w:rsidRPr="004B18C1">
              <w:rPr>
                <w:rFonts w:cs="Arial"/>
                <w:sz w:val="24"/>
                <w:szCs w:val="24"/>
              </w:rPr>
              <w:fldChar w:fldCharType="begin"/>
            </w:r>
            <w:r w:rsidR="00525FA3" w:rsidRPr="004B18C1">
              <w:rPr>
                <w:rFonts w:cs="Arial"/>
                <w:sz w:val="24"/>
                <w:szCs w:val="24"/>
              </w:rPr>
              <w:instrText xml:space="preserve"> DATE \@ "d MMMM yyyy" \* MERGEFORMAT </w:instrText>
            </w:r>
            <w:r w:rsidRPr="004B18C1">
              <w:rPr>
                <w:rFonts w:cs="Arial"/>
                <w:sz w:val="24"/>
                <w:szCs w:val="24"/>
              </w:rPr>
              <w:fldChar w:fldCharType="separate"/>
            </w:r>
            <w:r w:rsidR="00570F2B">
              <w:rPr>
                <w:rFonts w:cs="Arial"/>
                <w:noProof/>
                <w:sz w:val="24"/>
                <w:szCs w:val="24"/>
              </w:rPr>
              <w:t>5 avril 2023</w:t>
            </w:r>
            <w:r w:rsidRPr="004B18C1">
              <w:rPr>
                <w:rFonts w:cs="Arial"/>
                <w:sz w:val="24"/>
                <w:szCs w:val="24"/>
              </w:rPr>
              <w:fldChar w:fldCharType="end"/>
            </w:r>
          </w:p>
        </w:tc>
      </w:tr>
      <w:tr w:rsidR="00AF3459" w:rsidRPr="009E2D78" w14:paraId="0AA19838" w14:textId="77777777" w:rsidTr="00280008">
        <w:trPr>
          <w:cantSplit/>
          <w:trHeight w:val="156"/>
        </w:trPr>
        <w:tc>
          <w:tcPr>
            <w:tcW w:w="1771" w:type="dxa"/>
            <w:vMerge/>
            <w:tcBorders>
              <w:top w:val="nil"/>
              <w:left w:val="nil"/>
              <w:bottom w:val="nil"/>
            </w:tcBorders>
          </w:tcPr>
          <w:p w14:paraId="294ECB72" w14:textId="77777777" w:rsidR="00AF3459" w:rsidRDefault="00AF3459" w:rsidP="0058262A">
            <w:pPr>
              <w:rPr>
                <w:sz w:val="22"/>
              </w:rPr>
            </w:pPr>
          </w:p>
        </w:tc>
        <w:tc>
          <w:tcPr>
            <w:tcW w:w="1915" w:type="dxa"/>
            <w:vAlign w:val="center"/>
          </w:tcPr>
          <w:p w14:paraId="4EDF8FAF" w14:textId="77777777" w:rsidR="00AF3459" w:rsidRPr="004B18C1" w:rsidRDefault="00AF3459" w:rsidP="0058262A">
            <w:pPr>
              <w:rPr>
                <w:rFonts w:cs="Arial"/>
                <w:sz w:val="24"/>
                <w:szCs w:val="24"/>
              </w:rPr>
            </w:pPr>
            <w:r w:rsidRPr="004B18C1">
              <w:rPr>
                <w:rFonts w:cs="Arial"/>
                <w:sz w:val="24"/>
                <w:szCs w:val="24"/>
              </w:rPr>
              <w:t>A l’attention de :</w:t>
            </w:r>
          </w:p>
        </w:tc>
        <w:tc>
          <w:tcPr>
            <w:tcW w:w="5656" w:type="dxa"/>
            <w:vAlign w:val="center"/>
          </w:tcPr>
          <w:p w14:paraId="1C1A851D" w14:textId="77777777" w:rsidR="0031580B" w:rsidRDefault="00EC4DF7" w:rsidP="00EC4DF7">
            <w:pPr>
              <w:pStyle w:val="NormalWeb"/>
              <w:spacing w:before="0" w:beforeAutospacing="0" w:after="0" w:afterAutospacing="0"/>
              <w:rPr>
                <w:rFonts w:ascii="Arial" w:hAnsi="Arial" w:cs="Arial"/>
              </w:rPr>
            </w:pPr>
            <w:r w:rsidRPr="00EC4DF7">
              <w:rPr>
                <w:rFonts w:ascii="Arial" w:hAnsi="Arial" w:cs="Arial"/>
              </w:rPr>
              <w:t>Jean-François GIRARD</w:t>
            </w:r>
            <w:r w:rsidR="00DF72F2" w:rsidRPr="00EC4DF7">
              <w:rPr>
                <w:rFonts w:ascii="Arial" w:hAnsi="Arial" w:cs="Arial"/>
              </w:rPr>
              <w:t xml:space="preserve"> </w:t>
            </w:r>
            <w:r w:rsidR="00280008" w:rsidRPr="00EC4DF7">
              <w:rPr>
                <w:rFonts w:ascii="Arial" w:hAnsi="Arial" w:cs="Arial"/>
              </w:rPr>
              <w:t>-</w:t>
            </w:r>
            <w:r w:rsidR="007E775C" w:rsidRPr="00EC4DF7">
              <w:rPr>
                <w:rFonts w:ascii="Arial" w:hAnsi="Arial" w:cs="Arial"/>
              </w:rPr>
              <w:t xml:space="preserve"> </w:t>
            </w:r>
            <w:r w:rsidR="00280008" w:rsidRPr="00EC4DF7">
              <w:rPr>
                <w:rFonts w:ascii="Arial" w:hAnsi="Arial" w:cs="Arial"/>
              </w:rPr>
              <w:t>DS&amp;</w:t>
            </w:r>
            <w:r w:rsidR="007E775C" w:rsidRPr="00EC4DF7">
              <w:rPr>
                <w:rFonts w:ascii="Arial" w:hAnsi="Arial" w:cs="Arial"/>
              </w:rPr>
              <w:t>S</w:t>
            </w:r>
            <w:r w:rsidR="003B4904" w:rsidRPr="00EC4DF7">
              <w:rPr>
                <w:rFonts w:ascii="Arial" w:hAnsi="Arial" w:cs="Arial"/>
              </w:rPr>
              <w:t xml:space="preserve"> </w:t>
            </w:r>
            <w:r w:rsidR="0030626F" w:rsidRPr="00EC4DF7">
              <w:rPr>
                <w:rFonts w:ascii="Arial" w:hAnsi="Arial" w:cs="Arial"/>
              </w:rPr>
              <w:t xml:space="preserve">- </w:t>
            </w:r>
          </w:p>
          <w:p w14:paraId="6E609784" w14:textId="72C97203" w:rsidR="00EC4DF7" w:rsidRPr="00EC4DF7" w:rsidRDefault="00EC4DF7" w:rsidP="00EC4DF7">
            <w:pPr>
              <w:pStyle w:val="NormalWeb"/>
              <w:shd w:val="clear" w:color="auto" w:fill="EAEAEA"/>
            </w:pPr>
            <w:r>
              <w:rPr>
                <w:rFonts w:ascii="Calibri" w:hAnsi="Calibri" w:cs="Calibri"/>
                <w:color w:val="0260BF"/>
                <w:sz w:val="22"/>
                <w:szCs w:val="22"/>
              </w:rPr>
              <w:t xml:space="preserve">jfgirard@fcmetz.com </w:t>
            </w:r>
          </w:p>
        </w:tc>
      </w:tr>
      <w:tr w:rsidR="00AF3459" w14:paraId="44852382" w14:textId="77777777" w:rsidTr="00280008">
        <w:trPr>
          <w:cantSplit/>
          <w:trHeight w:val="167"/>
        </w:trPr>
        <w:tc>
          <w:tcPr>
            <w:tcW w:w="1771" w:type="dxa"/>
            <w:vMerge/>
            <w:tcBorders>
              <w:top w:val="nil"/>
              <w:left w:val="nil"/>
              <w:bottom w:val="nil"/>
            </w:tcBorders>
          </w:tcPr>
          <w:p w14:paraId="74595A28" w14:textId="77777777" w:rsidR="00AF3459" w:rsidRPr="00AA56E9" w:rsidRDefault="00AF3459" w:rsidP="0058262A">
            <w:pPr>
              <w:rPr>
                <w:sz w:val="22"/>
                <w:lang w:val="en-US"/>
              </w:rPr>
            </w:pPr>
          </w:p>
        </w:tc>
        <w:tc>
          <w:tcPr>
            <w:tcW w:w="1915" w:type="dxa"/>
            <w:tcBorders>
              <w:bottom w:val="nil"/>
            </w:tcBorders>
            <w:vAlign w:val="center"/>
          </w:tcPr>
          <w:p w14:paraId="22E4AB1E" w14:textId="77777777" w:rsidR="00AF3459" w:rsidRPr="004B18C1" w:rsidRDefault="00AF3459" w:rsidP="0058262A">
            <w:pPr>
              <w:rPr>
                <w:rFonts w:cs="Arial"/>
                <w:sz w:val="24"/>
                <w:szCs w:val="24"/>
              </w:rPr>
            </w:pPr>
            <w:r w:rsidRPr="004B18C1">
              <w:rPr>
                <w:rFonts w:cs="Arial"/>
                <w:sz w:val="24"/>
                <w:szCs w:val="24"/>
              </w:rPr>
              <w:t>De la part de :</w:t>
            </w:r>
          </w:p>
        </w:tc>
        <w:tc>
          <w:tcPr>
            <w:tcW w:w="5656" w:type="dxa"/>
            <w:tcBorders>
              <w:bottom w:val="nil"/>
            </w:tcBorders>
            <w:vAlign w:val="center"/>
          </w:tcPr>
          <w:p w14:paraId="398557AB" w14:textId="77777777" w:rsidR="00AF3459" w:rsidRPr="004B18C1" w:rsidRDefault="004A50F4" w:rsidP="0058262A">
            <w:pPr>
              <w:rPr>
                <w:rFonts w:cs="Arial"/>
                <w:sz w:val="24"/>
                <w:szCs w:val="24"/>
              </w:rPr>
            </w:pPr>
            <w:r w:rsidRPr="004B18C1">
              <w:rPr>
                <w:rFonts w:cs="Arial"/>
                <w:sz w:val="24"/>
                <w:szCs w:val="24"/>
              </w:rPr>
              <w:t>LARGILLET Hervé</w:t>
            </w:r>
          </w:p>
          <w:p w14:paraId="4B8116AF" w14:textId="77777777" w:rsidR="00AB60E5" w:rsidRPr="004B18C1" w:rsidRDefault="004A50F4" w:rsidP="0058262A">
            <w:pPr>
              <w:rPr>
                <w:rFonts w:cs="Arial"/>
                <w:sz w:val="24"/>
                <w:szCs w:val="24"/>
              </w:rPr>
            </w:pPr>
            <w:r w:rsidRPr="004B18C1">
              <w:rPr>
                <w:rFonts w:cs="Arial"/>
                <w:sz w:val="24"/>
                <w:szCs w:val="24"/>
              </w:rPr>
              <w:t xml:space="preserve">Directeur Sureté </w:t>
            </w:r>
            <w:r w:rsidR="0030626F" w:rsidRPr="004B18C1">
              <w:rPr>
                <w:rFonts w:cs="Arial"/>
                <w:sz w:val="24"/>
                <w:szCs w:val="24"/>
              </w:rPr>
              <w:t xml:space="preserve">&amp; </w:t>
            </w:r>
            <w:r w:rsidRPr="004B18C1">
              <w:rPr>
                <w:rFonts w:cs="Arial"/>
                <w:sz w:val="24"/>
                <w:szCs w:val="24"/>
              </w:rPr>
              <w:t>Sécurité</w:t>
            </w:r>
          </w:p>
          <w:p w14:paraId="32501011" w14:textId="77777777" w:rsidR="0030626F" w:rsidRPr="004B18C1" w:rsidRDefault="004A50F4" w:rsidP="0058262A">
            <w:pPr>
              <w:rPr>
                <w:rFonts w:cs="Arial"/>
                <w:sz w:val="24"/>
                <w:szCs w:val="24"/>
              </w:rPr>
            </w:pPr>
            <w:r w:rsidRPr="004B18C1">
              <w:rPr>
                <w:rFonts w:cs="Arial"/>
                <w:sz w:val="24"/>
                <w:szCs w:val="24"/>
              </w:rPr>
              <w:t xml:space="preserve">06 72 00 30 79 – </w:t>
            </w:r>
            <w:hyperlink r:id="rId8" w:history="1">
              <w:r w:rsidR="0030626F" w:rsidRPr="004B18C1">
                <w:rPr>
                  <w:rStyle w:val="Lienhypertexte"/>
                  <w:rFonts w:cs="Arial"/>
                  <w:sz w:val="24"/>
                  <w:szCs w:val="24"/>
                </w:rPr>
                <w:t>herve.largillet@paufc.fr</w:t>
              </w:r>
            </w:hyperlink>
            <w:r w:rsidR="0030626F" w:rsidRPr="004B18C1">
              <w:rPr>
                <w:rFonts w:cs="Arial"/>
                <w:sz w:val="24"/>
                <w:szCs w:val="24"/>
              </w:rPr>
              <w:t xml:space="preserve"> </w:t>
            </w:r>
          </w:p>
        </w:tc>
      </w:tr>
      <w:tr w:rsidR="00AF3459" w:rsidRPr="006A2D25" w14:paraId="672137E5" w14:textId="77777777" w:rsidTr="00280008">
        <w:trPr>
          <w:cantSplit/>
          <w:trHeight w:val="167"/>
        </w:trPr>
        <w:tc>
          <w:tcPr>
            <w:tcW w:w="177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2B00912" w14:textId="77777777" w:rsidR="00AF3459" w:rsidRPr="006A2D25" w:rsidRDefault="00AF3459" w:rsidP="0058262A">
            <w:pPr>
              <w:rPr>
                <w:sz w:val="10"/>
                <w:szCs w:val="10"/>
              </w:rPr>
            </w:pPr>
          </w:p>
        </w:tc>
        <w:tc>
          <w:tcPr>
            <w:tcW w:w="1915" w:type="dxa"/>
            <w:tcBorders>
              <w:left w:val="nil"/>
              <w:bottom w:val="nil"/>
              <w:right w:val="nil"/>
            </w:tcBorders>
            <w:vAlign w:val="center"/>
          </w:tcPr>
          <w:p w14:paraId="7658BF05" w14:textId="77777777" w:rsidR="00AF3459" w:rsidRPr="006A2D25" w:rsidRDefault="00AF3459" w:rsidP="0058262A">
            <w:pPr>
              <w:rPr>
                <w:sz w:val="10"/>
                <w:szCs w:val="10"/>
              </w:rPr>
            </w:pPr>
          </w:p>
        </w:tc>
        <w:tc>
          <w:tcPr>
            <w:tcW w:w="5656" w:type="dxa"/>
            <w:tcBorders>
              <w:left w:val="nil"/>
              <w:bottom w:val="nil"/>
              <w:right w:val="nil"/>
            </w:tcBorders>
            <w:vAlign w:val="center"/>
          </w:tcPr>
          <w:p w14:paraId="45A50798" w14:textId="77777777" w:rsidR="00AF3459" w:rsidRPr="006A2D25" w:rsidRDefault="00AF3459" w:rsidP="0058262A">
            <w:pPr>
              <w:rPr>
                <w:sz w:val="10"/>
                <w:szCs w:val="10"/>
              </w:rPr>
            </w:pPr>
          </w:p>
        </w:tc>
      </w:tr>
    </w:tbl>
    <w:p w14:paraId="006A38B1" w14:textId="77777777" w:rsidR="00C06FCE" w:rsidRDefault="0058262A" w:rsidP="00C06FCE">
      <w:pPr>
        <w:pStyle w:val="En-tte"/>
        <w:tabs>
          <w:tab w:val="clear" w:pos="9072"/>
          <w:tab w:val="left" w:pos="546"/>
          <w:tab w:val="left" w:pos="1248"/>
        </w:tabs>
        <w:rPr>
          <w:sz w:val="22"/>
        </w:rPr>
      </w:pPr>
      <w:r>
        <w:rPr>
          <w:sz w:val="22"/>
        </w:rPr>
        <w:br w:type="textWrapping" w:clear="all"/>
      </w:r>
      <w:r w:rsidR="00EB271A">
        <w:rPr>
          <w:sz w:val="22"/>
        </w:rPr>
        <w:tab/>
      </w:r>
      <w:r w:rsidR="00893D8A">
        <w:rPr>
          <w:noProof/>
          <w:sz w:val="10"/>
          <w:szCs w:val="10"/>
        </w:rPr>
        <mc:AlternateContent>
          <mc:Choice Requires="wps">
            <w:drawing>
              <wp:inline distT="0" distB="0" distL="0" distR="0" wp14:anchorId="782B53E4" wp14:editId="313E497D">
                <wp:extent cx="6245225" cy="34290"/>
                <wp:effectExtent l="0" t="0" r="0" b="0"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 flipV="1">
                          <a:off x="0" y="0"/>
                          <a:ext cx="6245225" cy="34290"/>
                        </a:xfrm>
                        <a:prstGeom prst="rect">
                          <a:avLst/>
                        </a:prstGeom>
                        <a:solidFill>
                          <a:srgbClr val="ACA89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F3FA50E" id="Rectangle 2" o:spid="_x0000_s1026" style="width:491.75pt;height:2.7pt;flip:y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" fillcolor="#aca899" stroked="f">
                <v:path arrowok="t"/>
                <w10:anchorlock/>
              </v:rect>
            </w:pict>
          </mc:Fallback>
        </mc:AlternateContent>
      </w:r>
    </w:p>
    <w:p w14:paraId="060D9261" w14:textId="77777777" w:rsidR="008E0403" w:rsidRPr="006A2D25" w:rsidRDefault="008E0403" w:rsidP="00C06FCE">
      <w:pPr>
        <w:pStyle w:val="En-tte"/>
        <w:tabs>
          <w:tab w:val="clear" w:pos="9072"/>
          <w:tab w:val="left" w:pos="546"/>
          <w:tab w:val="left" w:pos="1248"/>
        </w:tabs>
        <w:rPr>
          <w:sz w:val="10"/>
          <w:szCs w:val="10"/>
        </w:rPr>
      </w:pPr>
    </w:p>
    <w:p w14:paraId="33C847BE" w14:textId="77777777" w:rsidR="00B35C2D" w:rsidRPr="006A2D25" w:rsidRDefault="00B35C2D" w:rsidP="006A2D25">
      <w:pPr>
        <w:shd w:val="clear" w:color="auto" w:fill="FFFFFF"/>
        <w:rPr>
          <w:sz w:val="10"/>
          <w:szCs w:val="10"/>
        </w:rPr>
      </w:pPr>
    </w:p>
    <w:p w14:paraId="17CA977F" w14:textId="77777777" w:rsidR="00AF157D" w:rsidRDefault="00AF157D" w:rsidP="00C06FCE">
      <w:pPr>
        <w:shd w:val="clear" w:color="auto" w:fill="FFFFFF"/>
        <w:jc w:val="center"/>
        <w:rPr>
          <w:rFonts w:ascii="Times New Roman" w:hAnsi="Times New Roman"/>
          <w:sz w:val="22"/>
        </w:rPr>
      </w:pPr>
    </w:p>
    <w:p w14:paraId="7CADA56D" w14:textId="77777777" w:rsidR="008D1377" w:rsidRPr="005F0141" w:rsidRDefault="005F0141" w:rsidP="005F0141">
      <w:pPr>
        <w:shd w:val="clear" w:color="auto" w:fill="1E325A"/>
        <w:spacing w:line="276" w:lineRule="auto"/>
        <w:jc w:val="center"/>
        <w:rPr>
          <w:rFonts w:ascii="Times New Roman" w:hAnsi="Times New Roman"/>
          <w:color w:val="FFFF00"/>
          <w:sz w:val="32"/>
          <w:szCs w:val="36"/>
        </w:rPr>
      </w:pPr>
      <w:r>
        <w:rPr>
          <w:rFonts w:ascii="Times New Roman" w:hAnsi="Times New Roman"/>
          <w:color w:val="FFFF00"/>
          <w:sz w:val="32"/>
          <w:szCs w:val="36"/>
        </w:rPr>
        <w:t>Déplacement et accueil des supporters</w:t>
      </w:r>
    </w:p>
    <w:p w14:paraId="276646E9" w14:textId="77777777" w:rsidR="00840C20" w:rsidRDefault="00840C20" w:rsidP="00E05C2A">
      <w:pPr>
        <w:jc w:val="both"/>
        <w:rPr>
          <w:rFonts w:asciiTheme="minorHAnsi" w:hAnsiTheme="minorHAnsi" w:cstheme="minorHAnsi"/>
          <w:color w:val="002060"/>
        </w:rPr>
      </w:pPr>
    </w:p>
    <w:p w14:paraId="19BB3136" w14:textId="77777777" w:rsidR="00E439B2" w:rsidRDefault="00E439B2" w:rsidP="00B92274">
      <w:pPr>
        <w:ind w:left="567"/>
        <w:jc w:val="both"/>
        <w:rPr>
          <w:rFonts w:asciiTheme="minorHAnsi" w:hAnsiTheme="minorHAnsi" w:cstheme="minorHAnsi"/>
          <w:color w:val="002060"/>
        </w:rPr>
      </w:pPr>
    </w:p>
    <w:p w14:paraId="3D5BB2EB" w14:textId="77777777" w:rsidR="00B92274" w:rsidRPr="003D3259" w:rsidRDefault="00B92274" w:rsidP="00B92274">
      <w:pPr>
        <w:ind w:left="567"/>
        <w:jc w:val="both"/>
        <w:rPr>
          <w:rFonts w:asciiTheme="minorHAnsi" w:hAnsiTheme="minorHAnsi" w:cstheme="minorHAnsi"/>
          <w:b/>
          <w:bCs/>
          <w:color w:val="002060"/>
        </w:rPr>
      </w:pPr>
      <w:r w:rsidRPr="003D3259">
        <w:rPr>
          <w:rFonts w:asciiTheme="minorHAnsi" w:hAnsiTheme="minorHAnsi" w:cstheme="minorHAnsi"/>
          <w:color w:val="002060"/>
        </w:rPr>
        <w:t xml:space="preserve">Le prix de la place pour l’espace visiteurs est fixé à </w:t>
      </w:r>
      <w:r w:rsidRPr="003D3259">
        <w:rPr>
          <w:rFonts w:asciiTheme="minorHAnsi" w:hAnsiTheme="minorHAnsi" w:cstheme="minorHAnsi"/>
          <w:b/>
          <w:color w:val="002060"/>
        </w:rPr>
        <w:t>5 euros</w:t>
      </w:r>
      <w:r w:rsidRPr="003D3259">
        <w:rPr>
          <w:rFonts w:asciiTheme="minorHAnsi" w:hAnsiTheme="minorHAnsi" w:cstheme="minorHAnsi"/>
          <w:color w:val="002060"/>
        </w:rPr>
        <w:t xml:space="preserve">. </w:t>
      </w:r>
    </w:p>
    <w:p w14:paraId="01EBB419" w14:textId="77777777" w:rsidR="00B92274" w:rsidRPr="003D3259" w:rsidRDefault="00B92274" w:rsidP="00B92274">
      <w:pPr>
        <w:ind w:left="567"/>
        <w:jc w:val="both"/>
        <w:rPr>
          <w:rFonts w:asciiTheme="minorHAnsi" w:hAnsiTheme="minorHAnsi" w:cstheme="minorHAnsi"/>
          <w:color w:val="002060"/>
        </w:rPr>
      </w:pPr>
      <w:r w:rsidRPr="003D3259">
        <w:rPr>
          <w:rFonts w:asciiTheme="minorHAnsi" w:hAnsiTheme="minorHAnsi" w:cstheme="minorHAnsi"/>
          <w:color w:val="002060"/>
        </w:rPr>
        <w:t>Afin d’organiser au mieux cette rencontre</w:t>
      </w:r>
      <w:r>
        <w:rPr>
          <w:rFonts w:asciiTheme="minorHAnsi" w:hAnsiTheme="minorHAnsi" w:cstheme="minorHAnsi"/>
          <w:color w:val="002060"/>
        </w:rPr>
        <w:t xml:space="preserve"> ainsi que le déplacement de vos supporters</w:t>
      </w:r>
      <w:r w:rsidRPr="003D3259">
        <w:rPr>
          <w:rFonts w:asciiTheme="minorHAnsi" w:hAnsiTheme="minorHAnsi" w:cstheme="minorHAnsi"/>
          <w:color w:val="002060"/>
        </w:rPr>
        <w:t>, nous vous demandons de nous faire parvenir le</w:t>
      </w:r>
      <w:r>
        <w:rPr>
          <w:rFonts w:asciiTheme="minorHAnsi" w:hAnsiTheme="minorHAnsi" w:cstheme="minorHAnsi"/>
          <w:color w:val="002060"/>
        </w:rPr>
        <w:t xml:space="preserve"> nombre de supporters effectuant le déplacement</w:t>
      </w:r>
      <w:r w:rsidRPr="003D3259">
        <w:rPr>
          <w:rFonts w:asciiTheme="minorHAnsi" w:hAnsiTheme="minorHAnsi" w:cstheme="minorHAnsi"/>
          <w:color w:val="002060"/>
        </w:rPr>
        <w:t xml:space="preserve"> et souhaitant rejoindre le secteur visiteur afin que nous puissions </w:t>
      </w:r>
      <w:r>
        <w:rPr>
          <w:rFonts w:asciiTheme="minorHAnsi" w:hAnsiTheme="minorHAnsi" w:cstheme="minorHAnsi"/>
          <w:color w:val="002060"/>
        </w:rPr>
        <w:t>mettre à disposition</w:t>
      </w:r>
      <w:r w:rsidRPr="003D3259">
        <w:rPr>
          <w:rFonts w:asciiTheme="minorHAnsi" w:hAnsiTheme="minorHAnsi" w:cstheme="minorHAnsi"/>
          <w:color w:val="002060"/>
        </w:rPr>
        <w:t xml:space="preserve"> les places </w:t>
      </w:r>
      <w:r>
        <w:rPr>
          <w:rFonts w:asciiTheme="minorHAnsi" w:hAnsiTheme="minorHAnsi" w:cstheme="minorHAnsi"/>
          <w:color w:val="002060"/>
        </w:rPr>
        <w:t>le soir du match au niveau de la « billetterie visiteurs »</w:t>
      </w:r>
      <w:r w:rsidRPr="003D3259">
        <w:rPr>
          <w:rFonts w:asciiTheme="minorHAnsi" w:hAnsiTheme="minorHAnsi" w:cstheme="minorHAnsi"/>
          <w:color w:val="002060"/>
        </w:rPr>
        <w:t xml:space="preserve"> avant la rencontre.</w:t>
      </w:r>
    </w:p>
    <w:p w14:paraId="4A68C493" w14:textId="77777777" w:rsidR="00B92274" w:rsidRDefault="00B92274" w:rsidP="00B92274">
      <w:pPr>
        <w:ind w:left="567"/>
        <w:jc w:val="both"/>
        <w:rPr>
          <w:rFonts w:asciiTheme="minorHAnsi" w:hAnsiTheme="minorHAnsi" w:cstheme="minorHAnsi"/>
          <w:color w:val="002060"/>
        </w:rPr>
      </w:pPr>
      <w:r w:rsidRPr="003D3259">
        <w:rPr>
          <w:rFonts w:asciiTheme="minorHAnsi" w:hAnsiTheme="minorHAnsi" w:cstheme="minorHAnsi"/>
          <w:color w:val="002060"/>
        </w:rPr>
        <w:t xml:space="preserve">Je vous remercie de bien vouloir communiquer sur ces modalités de vente auprès de vos </w:t>
      </w:r>
      <w:r>
        <w:rPr>
          <w:rFonts w:asciiTheme="minorHAnsi" w:hAnsiTheme="minorHAnsi" w:cstheme="minorHAnsi"/>
          <w:color w:val="002060"/>
        </w:rPr>
        <w:t xml:space="preserve">groupes </w:t>
      </w:r>
      <w:r w:rsidRPr="003D3259">
        <w:rPr>
          <w:rFonts w:asciiTheme="minorHAnsi" w:hAnsiTheme="minorHAnsi" w:cstheme="minorHAnsi"/>
          <w:color w:val="002060"/>
        </w:rPr>
        <w:t>supporters</w:t>
      </w:r>
      <w:r>
        <w:rPr>
          <w:rFonts w:asciiTheme="minorHAnsi" w:hAnsiTheme="minorHAnsi" w:cstheme="minorHAnsi"/>
          <w:color w:val="002060"/>
        </w:rPr>
        <w:t xml:space="preserve"> et votre référent supporters (SLO)</w:t>
      </w:r>
      <w:r w:rsidRPr="003D3259">
        <w:rPr>
          <w:rFonts w:asciiTheme="minorHAnsi" w:hAnsiTheme="minorHAnsi" w:cstheme="minorHAnsi"/>
          <w:color w:val="002060"/>
        </w:rPr>
        <w:t>.</w:t>
      </w:r>
    </w:p>
    <w:p w14:paraId="304A1CAA" w14:textId="1E2D5847" w:rsidR="003D3259" w:rsidRDefault="003D3259" w:rsidP="003D3259">
      <w:pPr>
        <w:ind w:left="567"/>
        <w:jc w:val="both"/>
        <w:rPr>
          <w:rFonts w:asciiTheme="minorHAnsi" w:hAnsiTheme="minorHAnsi" w:cstheme="minorHAnsi"/>
          <w:color w:val="002060"/>
        </w:rPr>
      </w:pPr>
    </w:p>
    <w:p w14:paraId="4CA07003" w14:textId="41F60339" w:rsidR="00A6138B" w:rsidRDefault="00A6138B" w:rsidP="003D3259">
      <w:pPr>
        <w:ind w:left="567"/>
        <w:jc w:val="both"/>
        <w:rPr>
          <w:rFonts w:asciiTheme="minorHAnsi" w:hAnsiTheme="minorHAnsi" w:cstheme="minorHAnsi"/>
          <w:color w:val="002060"/>
        </w:rPr>
      </w:pPr>
    </w:p>
    <w:p w14:paraId="15E67D46" w14:textId="1F016201" w:rsidR="00A6138B" w:rsidRDefault="00A6138B" w:rsidP="003D3259">
      <w:pPr>
        <w:ind w:left="567"/>
        <w:jc w:val="both"/>
        <w:rPr>
          <w:rFonts w:asciiTheme="minorHAnsi" w:hAnsiTheme="minorHAnsi" w:cstheme="minorHAnsi"/>
          <w:color w:val="002060"/>
        </w:rPr>
      </w:pPr>
    </w:p>
    <w:p w14:paraId="5D81BD38" w14:textId="77777777" w:rsidR="00570F2B" w:rsidRDefault="00570F2B" w:rsidP="003D3259">
      <w:pPr>
        <w:ind w:left="567"/>
        <w:jc w:val="both"/>
        <w:rPr>
          <w:rFonts w:asciiTheme="minorHAnsi" w:hAnsiTheme="minorHAnsi" w:cstheme="minorHAnsi"/>
          <w:color w:val="002060"/>
        </w:rPr>
      </w:pPr>
    </w:p>
    <w:p w14:paraId="539BB73F" w14:textId="77777777" w:rsidR="00570F2B" w:rsidRDefault="00570F2B" w:rsidP="003D3259">
      <w:pPr>
        <w:ind w:left="567"/>
        <w:jc w:val="both"/>
        <w:rPr>
          <w:rFonts w:asciiTheme="minorHAnsi" w:hAnsiTheme="minorHAnsi" w:cstheme="minorHAnsi"/>
          <w:color w:val="002060"/>
        </w:rPr>
      </w:pPr>
    </w:p>
    <w:p w14:paraId="69A8F38E" w14:textId="77777777" w:rsidR="00570F2B" w:rsidRDefault="00570F2B" w:rsidP="003D3259">
      <w:pPr>
        <w:ind w:left="567"/>
        <w:jc w:val="both"/>
        <w:rPr>
          <w:rFonts w:asciiTheme="minorHAnsi" w:hAnsiTheme="minorHAnsi" w:cstheme="minorHAnsi"/>
          <w:color w:val="002060"/>
        </w:rPr>
      </w:pPr>
    </w:p>
    <w:p w14:paraId="06AA816F" w14:textId="77777777" w:rsidR="00570F2B" w:rsidRDefault="00570F2B" w:rsidP="003D3259">
      <w:pPr>
        <w:ind w:left="567"/>
        <w:jc w:val="both"/>
        <w:rPr>
          <w:rFonts w:asciiTheme="minorHAnsi" w:hAnsiTheme="minorHAnsi" w:cstheme="minorHAnsi"/>
          <w:color w:val="002060"/>
        </w:rPr>
      </w:pPr>
    </w:p>
    <w:p w14:paraId="2E64F36D" w14:textId="77777777" w:rsidR="00570F2B" w:rsidRDefault="00570F2B" w:rsidP="003D3259">
      <w:pPr>
        <w:ind w:left="567"/>
        <w:jc w:val="both"/>
        <w:rPr>
          <w:rFonts w:asciiTheme="minorHAnsi" w:hAnsiTheme="minorHAnsi" w:cstheme="minorHAnsi"/>
          <w:color w:val="002060"/>
        </w:rPr>
      </w:pPr>
    </w:p>
    <w:p w14:paraId="0A44A4E8" w14:textId="77777777" w:rsidR="00570F2B" w:rsidRDefault="00570F2B" w:rsidP="003D3259">
      <w:pPr>
        <w:ind w:left="567"/>
        <w:jc w:val="both"/>
        <w:rPr>
          <w:rFonts w:asciiTheme="minorHAnsi" w:hAnsiTheme="minorHAnsi" w:cstheme="minorHAnsi"/>
          <w:color w:val="002060"/>
        </w:rPr>
      </w:pPr>
    </w:p>
    <w:p w14:paraId="226687FE" w14:textId="77777777" w:rsidR="00570F2B" w:rsidRDefault="00570F2B" w:rsidP="003D3259">
      <w:pPr>
        <w:ind w:left="567"/>
        <w:jc w:val="both"/>
        <w:rPr>
          <w:rFonts w:asciiTheme="minorHAnsi" w:hAnsiTheme="minorHAnsi" w:cstheme="minorHAnsi"/>
          <w:color w:val="002060"/>
        </w:rPr>
      </w:pPr>
    </w:p>
    <w:p w14:paraId="752FD0F8" w14:textId="77777777" w:rsidR="00570F2B" w:rsidRDefault="00570F2B" w:rsidP="003D3259">
      <w:pPr>
        <w:ind w:left="567"/>
        <w:jc w:val="both"/>
        <w:rPr>
          <w:rFonts w:asciiTheme="minorHAnsi" w:hAnsiTheme="minorHAnsi" w:cstheme="minorHAnsi"/>
          <w:color w:val="002060"/>
        </w:rPr>
      </w:pPr>
    </w:p>
    <w:p w14:paraId="69F33208" w14:textId="77777777" w:rsidR="00570F2B" w:rsidRDefault="00570F2B" w:rsidP="003D3259">
      <w:pPr>
        <w:ind w:left="567"/>
        <w:jc w:val="both"/>
        <w:rPr>
          <w:rFonts w:asciiTheme="minorHAnsi" w:hAnsiTheme="minorHAnsi" w:cstheme="minorHAnsi"/>
          <w:color w:val="002060"/>
        </w:rPr>
      </w:pPr>
    </w:p>
    <w:p w14:paraId="12774611" w14:textId="77777777" w:rsidR="00570F2B" w:rsidRDefault="00570F2B" w:rsidP="003D3259">
      <w:pPr>
        <w:ind w:left="567"/>
        <w:jc w:val="both"/>
        <w:rPr>
          <w:rFonts w:asciiTheme="minorHAnsi" w:hAnsiTheme="minorHAnsi" w:cstheme="minorHAnsi"/>
          <w:color w:val="002060"/>
        </w:rPr>
      </w:pPr>
    </w:p>
    <w:p w14:paraId="7AFED59B" w14:textId="77777777" w:rsidR="00570F2B" w:rsidRDefault="00570F2B" w:rsidP="003D3259">
      <w:pPr>
        <w:ind w:left="567"/>
        <w:jc w:val="both"/>
        <w:rPr>
          <w:rFonts w:asciiTheme="minorHAnsi" w:hAnsiTheme="minorHAnsi" w:cstheme="minorHAnsi"/>
          <w:color w:val="002060"/>
        </w:rPr>
      </w:pPr>
    </w:p>
    <w:p w14:paraId="758CC12B" w14:textId="77777777" w:rsidR="00570F2B" w:rsidRDefault="00570F2B" w:rsidP="003D3259">
      <w:pPr>
        <w:ind w:left="567"/>
        <w:jc w:val="both"/>
        <w:rPr>
          <w:rFonts w:asciiTheme="minorHAnsi" w:hAnsiTheme="minorHAnsi" w:cstheme="minorHAnsi"/>
          <w:color w:val="002060"/>
        </w:rPr>
      </w:pPr>
    </w:p>
    <w:p w14:paraId="0711BCDA" w14:textId="77777777" w:rsidR="00570F2B" w:rsidRDefault="00570F2B" w:rsidP="003D3259">
      <w:pPr>
        <w:ind w:left="567"/>
        <w:jc w:val="both"/>
        <w:rPr>
          <w:rFonts w:asciiTheme="minorHAnsi" w:hAnsiTheme="minorHAnsi" w:cstheme="minorHAnsi"/>
          <w:color w:val="002060"/>
        </w:rPr>
      </w:pPr>
    </w:p>
    <w:p w14:paraId="1EEF7E6D" w14:textId="77777777" w:rsidR="00570F2B" w:rsidRDefault="00570F2B" w:rsidP="003D3259">
      <w:pPr>
        <w:ind w:left="567"/>
        <w:jc w:val="both"/>
        <w:rPr>
          <w:rFonts w:asciiTheme="minorHAnsi" w:hAnsiTheme="minorHAnsi" w:cstheme="minorHAnsi"/>
          <w:color w:val="002060"/>
        </w:rPr>
      </w:pPr>
    </w:p>
    <w:p w14:paraId="63129A44" w14:textId="77777777" w:rsidR="00570F2B" w:rsidRDefault="00570F2B" w:rsidP="003D3259">
      <w:pPr>
        <w:ind w:left="567"/>
        <w:jc w:val="both"/>
        <w:rPr>
          <w:rFonts w:asciiTheme="minorHAnsi" w:hAnsiTheme="minorHAnsi" w:cstheme="minorHAnsi"/>
          <w:color w:val="002060"/>
        </w:rPr>
      </w:pPr>
    </w:p>
    <w:p w14:paraId="4D17A653" w14:textId="77777777" w:rsidR="00570F2B" w:rsidRDefault="00570F2B" w:rsidP="003D3259">
      <w:pPr>
        <w:ind w:left="567"/>
        <w:jc w:val="both"/>
        <w:rPr>
          <w:rFonts w:asciiTheme="minorHAnsi" w:hAnsiTheme="minorHAnsi" w:cstheme="minorHAnsi"/>
          <w:color w:val="002060"/>
        </w:rPr>
      </w:pPr>
    </w:p>
    <w:p w14:paraId="0EA1F70E" w14:textId="77777777" w:rsidR="00570F2B" w:rsidRDefault="00570F2B" w:rsidP="003D3259">
      <w:pPr>
        <w:ind w:left="567"/>
        <w:jc w:val="both"/>
        <w:rPr>
          <w:rFonts w:asciiTheme="minorHAnsi" w:hAnsiTheme="minorHAnsi" w:cstheme="minorHAnsi"/>
          <w:color w:val="002060"/>
        </w:rPr>
      </w:pPr>
    </w:p>
    <w:p w14:paraId="7E446EF8" w14:textId="77777777" w:rsidR="00570F2B" w:rsidRDefault="00570F2B" w:rsidP="003D3259">
      <w:pPr>
        <w:ind w:left="567"/>
        <w:jc w:val="both"/>
        <w:rPr>
          <w:rFonts w:asciiTheme="minorHAnsi" w:hAnsiTheme="minorHAnsi" w:cstheme="minorHAnsi"/>
          <w:color w:val="002060"/>
        </w:rPr>
      </w:pPr>
    </w:p>
    <w:p w14:paraId="27FCA6B0" w14:textId="77777777" w:rsidR="00570F2B" w:rsidRDefault="00570F2B" w:rsidP="003D3259">
      <w:pPr>
        <w:ind w:left="567"/>
        <w:jc w:val="both"/>
        <w:rPr>
          <w:rFonts w:asciiTheme="minorHAnsi" w:hAnsiTheme="minorHAnsi" w:cstheme="minorHAnsi"/>
          <w:color w:val="002060"/>
        </w:rPr>
      </w:pPr>
    </w:p>
    <w:p w14:paraId="13199509" w14:textId="5777377C" w:rsidR="00C234F9" w:rsidRDefault="00C234F9" w:rsidP="003D3259">
      <w:pPr>
        <w:ind w:left="567"/>
        <w:jc w:val="both"/>
        <w:rPr>
          <w:rFonts w:asciiTheme="minorHAnsi" w:hAnsiTheme="minorHAnsi" w:cstheme="minorHAnsi"/>
          <w:color w:val="002060"/>
        </w:rPr>
      </w:pPr>
    </w:p>
    <w:p w14:paraId="13987940" w14:textId="5B7040A0" w:rsidR="00C234F9" w:rsidRDefault="00C234F9" w:rsidP="003D3259">
      <w:pPr>
        <w:ind w:left="567"/>
        <w:jc w:val="both"/>
        <w:rPr>
          <w:rFonts w:asciiTheme="minorHAnsi" w:hAnsiTheme="minorHAnsi" w:cstheme="minorHAnsi"/>
          <w:color w:val="002060"/>
        </w:rPr>
      </w:pPr>
    </w:p>
    <w:p w14:paraId="7C6C12B0" w14:textId="5915DE9A" w:rsidR="00C234F9" w:rsidRDefault="00C234F9" w:rsidP="003D3259">
      <w:pPr>
        <w:ind w:left="567"/>
        <w:jc w:val="both"/>
        <w:rPr>
          <w:rFonts w:asciiTheme="minorHAnsi" w:hAnsiTheme="minorHAnsi" w:cstheme="minorHAnsi"/>
          <w:color w:val="002060"/>
        </w:rPr>
      </w:pPr>
    </w:p>
    <w:p w14:paraId="37098CBE" w14:textId="77777777" w:rsidR="00C234F9" w:rsidRDefault="00C234F9" w:rsidP="003D3259">
      <w:pPr>
        <w:ind w:left="567"/>
        <w:jc w:val="both"/>
        <w:rPr>
          <w:rFonts w:asciiTheme="minorHAnsi" w:hAnsiTheme="minorHAnsi" w:cstheme="minorHAnsi"/>
          <w:color w:val="002060"/>
        </w:rPr>
      </w:pPr>
    </w:p>
    <w:p w14:paraId="02C96D49" w14:textId="04723A01" w:rsidR="00A6138B" w:rsidRDefault="00A6138B" w:rsidP="003D3259">
      <w:pPr>
        <w:ind w:left="567"/>
        <w:jc w:val="both"/>
        <w:rPr>
          <w:rFonts w:asciiTheme="minorHAnsi" w:hAnsiTheme="minorHAnsi" w:cstheme="minorHAnsi"/>
          <w:color w:val="002060"/>
        </w:rPr>
      </w:pPr>
    </w:p>
    <w:p w14:paraId="2D27D97C" w14:textId="77777777" w:rsidR="00A6138B" w:rsidRPr="003D3259" w:rsidRDefault="00A6138B" w:rsidP="003D3259">
      <w:pPr>
        <w:ind w:left="567"/>
        <w:jc w:val="both"/>
        <w:rPr>
          <w:rFonts w:asciiTheme="minorHAnsi" w:hAnsiTheme="minorHAnsi" w:cstheme="minorHAnsi"/>
          <w:color w:val="002060"/>
        </w:rPr>
      </w:pPr>
    </w:p>
    <w:p w14:paraId="263A6766" w14:textId="7A69740B" w:rsidR="00BC3261" w:rsidRPr="004B18C1" w:rsidRDefault="004B18C1" w:rsidP="00BC3261">
      <w:pPr>
        <w:shd w:val="clear" w:color="auto" w:fill="1E325A"/>
        <w:spacing w:line="276" w:lineRule="auto"/>
        <w:jc w:val="center"/>
        <w:rPr>
          <w:rFonts w:ascii="Copperplate" w:hAnsi="Copperplate"/>
          <w:color w:val="FFFF00"/>
          <w:sz w:val="32"/>
          <w:szCs w:val="36"/>
        </w:rPr>
      </w:pPr>
      <w:r>
        <w:rPr>
          <w:rFonts w:ascii="Copperplate" w:hAnsi="Copperplate"/>
          <w:color w:val="FFFF00"/>
          <w:sz w:val="32"/>
          <w:szCs w:val="36"/>
        </w:rPr>
        <w:lastRenderedPageBreak/>
        <w:t>PLAN D’ACCÈS</w:t>
      </w:r>
      <w:r w:rsidR="00893D8A">
        <w:rPr>
          <w:rFonts w:ascii="Copperplate" w:hAnsi="Copperplate"/>
          <w:color w:val="FFFF00"/>
          <w:sz w:val="32"/>
          <w:szCs w:val="36"/>
        </w:rPr>
        <w:t xml:space="preserve"> ET ACCUEIL</w:t>
      </w:r>
    </w:p>
    <w:p w14:paraId="17461652" w14:textId="77777777" w:rsidR="00DF6671" w:rsidRPr="006A2D25" w:rsidRDefault="00DF6671" w:rsidP="008225A0">
      <w:pPr>
        <w:shd w:val="clear" w:color="auto" w:fill="FFFFFF"/>
        <w:rPr>
          <w:rFonts w:ascii="Times New Roman" w:hAnsi="Times New Roman"/>
          <w:sz w:val="10"/>
          <w:szCs w:val="10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904"/>
      </w:tblGrid>
      <w:tr w:rsidR="00BF083A" w14:paraId="1A1D4D6D" w14:textId="77777777" w:rsidTr="001F721D">
        <w:tc>
          <w:tcPr>
            <w:tcW w:w="10904" w:type="dxa"/>
          </w:tcPr>
          <w:p w14:paraId="76D31018" w14:textId="7BD91506" w:rsidR="00BF083A" w:rsidRDefault="00BF083A" w:rsidP="001F721D">
            <w:pPr>
              <w:jc w:val="center"/>
              <w:rPr>
                <w:rFonts w:ascii="Times New Roman" w:hAnsi="Times New Roman"/>
                <w:sz w:val="22"/>
              </w:rPr>
            </w:pPr>
          </w:p>
        </w:tc>
      </w:tr>
    </w:tbl>
    <w:p w14:paraId="713006DE" w14:textId="77777777" w:rsidR="00BF083A" w:rsidRPr="006A2D25" w:rsidRDefault="00BF083A" w:rsidP="00BF083A">
      <w:pPr>
        <w:shd w:val="clear" w:color="auto" w:fill="FFFFFF"/>
        <w:rPr>
          <w:rFonts w:ascii="Times New Roman" w:hAnsi="Times New Roman"/>
          <w:sz w:val="10"/>
          <w:szCs w:val="10"/>
        </w:rPr>
      </w:pPr>
    </w:p>
    <w:p w14:paraId="5A845C4C" w14:textId="77777777" w:rsidR="00BF083A" w:rsidRDefault="00BF083A" w:rsidP="00BF083A">
      <w:pPr>
        <w:shd w:val="clear" w:color="auto" w:fill="FFFFFF"/>
        <w:rPr>
          <w:rFonts w:ascii="Times New Roman" w:hAnsi="Times New Roman"/>
          <w:sz w:val="22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07"/>
        <w:gridCol w:w="4742"/>
        <w:gridCol w:w="3065"/>
      </w:tblGrid>
      <w:tr w:rsidR="00662D58" w14:paraId="71FE509B" w14:textId="632394B3" w:rsidTr="001108A3">
        <w:tc>
          <w:tcPr>
            <w:tcW w:w="4328" w:type="dxa"/>
          </w:tcPr>
          <w:p w14:paraId="79546BF0" w14:textId="65E120DD" w:rsidR="00347C76" w:rsidRDefault="00662D58" w:rsidP="001F721D">
            <w:pPr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noProof/>
                <w:sz w:val="22"/>
              </w:rPr>
              <w:drawing>
                <wp:inline distT="0" distB="0" distL="0" distR="0" wp14:anchorId="6011B377" wp14:editId="37F0BCAA">
                  <wp:extent cx="1800749" cy="1350645"/>
                  <wp:effectExtent l="0" t="0" r="3175" b="0"/>
                  <wp:docPr id="12" name="Image 12" descr="Une image contenant bâtiment, porte, bleu&#10;&#10;Description générée automatiquemen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Image 12" descr="Une image contenant bâtiment, porte, bleu&#10;&#10;Description générée automatiquement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40645" cy="13805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2D5ADF2" w14:textId="745EA22D" w:rsidR="00662D58" w:rsidRPr="00662D58" w:rsidRDefault="00662D58" w:rsidP="001F721D">
            <w:pPr>
              <w:jc w:val="center"/>
              <w:rPr>
                <w:rFonts w:cs="Arial"/>
              </w:rPr>
            </w:pPr>
            <w:r w:rsidRPr="00662D58">
              <w:rPr>
                <w:rFonts w:cs="Arial"/>
              </w:rPr>
              <w:t>Entrée billetterie et contrôle</w:t>
            </w:r>
          </w:p>
        </w:tc>
        <w:tc>
          <w:tcPr>
            <w:tcW w:w="3288" w:type="dxa"/>
          </w:tcPr>
          <w:p w14:paraId="66D2CBF0" w14:textId="566EB6B0" w:rsidR="00662D58" w:rsidRDefault="001108A3" w:rsidP="00662D58">
            <w:pPr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7063731F" wp14:editId="4A6C9992">
                      <wp:simplePos x="0" y="0"/>
                      <wp:positionH relativeFrom="column">
                        <wp:posOffset>1348105</wp:posOffset>
                      </wp:positionH>
                      <wp:positionV relativeFrom="paragraph">
                        <wp:posOffset>741434</wp:posOffset>
                      </wp:positionV>
                      <wp:extent cx="84147" cy="2221487"/>
                      <wp:effectExtent l="63500" t="0" r="17780" b="39370"/>
                      <wp:wrapNone/>
                      <wp:docPr id="22" name="Connecteur droit avec flèche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84147" cy="2221487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2">
                                <a:schemeClr val="accent2"/>
                              </a:lnRef>
                              <a:fillRef idx="0">
                                <a:schemeClr val="accent2"/>
                              </a:fillRef>
                              <a:effectRef idx="1">
                                <a:schemeClr val="accent2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0749118E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Connecteur droit avec flèche 22" o:spid="_x0000_s1026" type="#_x0000_t32" style="position:absolute;margin-left:106.15pt;margin-top:58.4pt;width:6.65pt;height:174.9pt;flip:x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" strokecolor="#ed7d31 [3205]" strokeweight="1pt">
                      <v:stroke endarrow="block" joinstyle="miter"/>
                    </v:shape>
                  </w:pict>
                </mc:Fallback>
              </mc:AlternateContent>
            </w:r>
            <w:r>
              <w:rPr>
                <w:rFonts w:ascii="Times New Roman" w:hAnsi="Times New Roman"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4F507FE8" wp14:editId="60C0DB7A">
                      <wp:simplePos x="0" y="0"/>
                      <wp:positionH relativeFrom="column">
                        <wp:posOffset>1600547</wp:posOffset>
                      </wp:positionH>
                      <wp:positionV relativeFrom="paragraph">
                        <wp:posOffset>690946</wp:posOffset>
                      </wp:positionV>
                      <wp:extent cx="2302728" cy="2429051"/>
                      <wp:effectExtent l="25400" t="0" r="21590" b="34925"/>
                      <wp:wrapNone/>
                      <wp:docPr id="21" name="Connecteur droit avec flèche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2302728" cy="2429051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2">
                                <a:schemeClr val="accent2"/>
                              </a:lnRef>
                              <a:fillRef idx="0">
                                <a:schemeClr val="accent2"/>
                              </a:fillRef>
                              <a:effectRef idx="1">
                                <a:schemeClr val="accent2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E5EC722" id="Connecteur droit avec flèche 21" o:spid="_x0000_s1026" type="#_x0000_t32" style="position:absolute;margin-left:126.05pt;margin-top:54.4pt;width:181.3pt;height:191.25pt;flip:x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" strokecolor="#ed7d31 [3205]" strokeweight="1pt">
                      <v:stroke endarrow="block" joinstyle="miter"/>
                    </v:shape>
                  </w:pict>
                </mc:Fallback>
              </mc:AlternateContent>
            </w:r>
            <w:r w:rsidR="00662D58">
              <w:rPr>
                <w:rFonts w:ascii="Times New Roman" w:hAnsi="Times New Roman"/>
                <w:noProof/>
                <w:sz w:val="22"/>
              </w:rPr>
              <w:drawing>
                <wp:inline distT="0" distB="0" distL="0" distR="0" wp14:anchorId="50C9ABD6" wp14:editId="3215C473">
                  <wp:extent cx="1800750" cy="1350645"/>
                  <wp:effectExtent l="0" t="0" r="3175" b="0"/>
                  <wp:docPr id="11" name="Image 11" descr="Une image contenant extérieur, ciel, terrain, passage&#10;&#10;Description générée automatiquemen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Image 11" descr="Une image contenant extérieur, ciel, terrain, passage&#10;&#10;Description générée automatiquement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53514" cy="13902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A7EEAB0" w14:textId="062865FA" w:rsidR="00662D58" w:rsidRPr="00662D58" w:rsidRDefault="00662D58" w:rsidP="001F721D">
            <w:pPr>
              <w:jc w:val="center"/>
              <w:rPr>
                <w:rFonts w:cs="Arial"/>
              </w:rPr>
            </w:pPr>
            <w:r w:rsidRPr="00662D58">
              <w:rPr>
                <w:rFonts w:cs="Arial"/>
              </w:rPr>
              <w:t>Cheminement pour rejoindre la billetterie et le contrôle</w:t>
            </w:r>
          </w:p>
        </w:tc>
        <w:tc>
          <w:tcPr>
            <w:tcW w:w="3288" w:type="dxa"/>
          </w:tcPr>
          <w:p w14:paraId="234AD2BB" w14:textId="77777777" w:rsidR="00347C76" w:rsidRDefault="00347C76" w:rsidP="001F721D">
            <w:pPr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noProof/>
                <w:sz w:val="22"/>
              </w:rPr>
              <w:drawing>
                <wp:inline distT="0" distB="0" distL="0" distR="0" wp14:anchorId="0A1A9163" wp14:editId="293EEC4B">
                  <wp:extent cx="1800751" cy="1350645"/>
                  <wp:effectExtent l="0" t="0" r="3175" b="0"/>
                  <wp:docPr id="10" name="Image 10" descr="Une image contenant ciel, route, extérieur, passage&#10;&#10;Description générée automatiquemen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Image 10" descr="Une image contenant ciel, route, extérieur, passage&#10;&#10;Description générée automatiquement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48518" cy="13864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70C8612" w14:textId="5F503CFF" w:rsidR="00662D58" w:rsidRPr="00662D58" w:rsidRDefault="00662D58" w:rsidP="001F721D">
            <w:pPr>
              <w:jc w:val="center"/>
              <w:rPr>
                <w:rFonts w:cs="Arial"/>
              </w:rPr>
            </w:pPr>
            <w:r w:rsidRPr="00662D58">
              <w:rPr>
                <w:rFonts w:cs="Arial"/>
              </w:rPr>
              <w:t>Entrée du parking</w:t>
            </w:r>
          </w:p>
        </w:tc>
      </w:tr>
      <w:tr w:rsidR="00662D58" w14:paraId="781801FE" w14:textId="668041B8" w:rsidTr="001108A3">
        <w:tc>
          <w:tcPr>
            <w:tcW w:w="4328" w:type="dxa"/>
            <w:vAlign w:val="center"/>
          </w:tcPr>
          <w:p w14:paraId="474F5766" w14:textId="33874D1C" w:rsidR="00347C76" w:rsidRDefault="001108A3" w:rsidP="00347C76">
            <w:pPr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1D6EFD80" wp14:editId="07FC8B9E">
                      <wp:simplePos x="0" y="0"/>
                      <wp:positionH relativeFrom="column">
                        <wp:posOffset>861695</wp:posOffset>
                      </wp:positionH>
                      <wp:positionV relativeFrom="paragraph">
                        <wp:posOffset>-591820</wp:posOffset>
                      </wp:positionV>
                      <wp:extent cx="2328073" cy="1828800"/>
                      <wp:effectExtent l="0" t="0" r="46990" b="38100"/>
                      <wp:wrapNone/>
                      <wp:docPr id="23" name="Connecteur droit avec flèche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328073" cy="1828800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2">
                                <a:schemeClr val="accent2"/>
                              </a:lnRef>
                              <a:fillRef idx="0">
                                <a:schemeClr val="accent2"/>
                              </a:fillRef>
                              <a:effectRef idx="1">
                                <a:schemeClr val="accent2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79A8687" id="Connecteur droit avec flèche 23" o:spid="_x0000_s1026" type="#_x0000_t32" style="position:absolute;margin-left:67.85pt;margin-top:-46.6pt;width:183.3pt;height:2in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" strokecolor="#ed7d31 [3205]" strokeweight="1pt">
                      <v:stroke endarrow="block" joinstyle="miter"/>
                    </v:shape>
                  </w:pict>
                </mc:Fallback>
              </mc:AlternateContent>
            </w:r>
            <w:r>
              <w:rPr>
                <w:rFonts w:ascii="Times New Roman" w:hAnsi="Times New Roman"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29CCE1EA" wp14:editId="28D31C4B">
                      <wp:simplePos x="0" y="0"/>
                      <wp:positionH relativeFrom="column">
                        <wp:posOffset>1896052</wp:posOffset>
                      </wp:positionH>
                      <wp:positionV relativeFrom="paragraph">
                        <wp:posOffset>1190411</wp:posOffset>
                      </wp:positionV>
                      <wp:extent cx="1217330" cy="1127573"/>
                      <wp:effectExtent l="0" t="25400" r="40005" b="15875"/>
                      <wp:wrapNone/>
                      <wp:docPr id="26" name="Connecteur droit avec flèche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1217330" cy="1127573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2">
                                <a:schemeClr val="accent2"/>
                              </a:lnRef>
                              <a:fillRef idx="0">
                                <a:schemeClr val="accent2"/>
                              </a:fillRef>
                              <a:effectRef idx="1">
                                <a:schemeClr val="accent2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96CDAAF" id="Connecteur droit avec flèche 26" o:spid="_x0000_s1026" type="#_x0000_t32" style="position:absolute;margin-left:149.3pt;margin-top:93.75pt;width:95.85pt;height:88.8pt;flip:y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" strokecolor="#ed7d31 [3205]" strokeweight="1pt">
                      <v:stroke endarrow="block" joinstyle="miter"/>
                    </v:shape>
                  </w:pict>
                </mc:Fallback>
              </mc:AlternateContent>
            </w:r>
            <w:r>
              <w:rPr>
                <w:rFonts w:ascii="Times New Roman" w:hAnsi="Times New Roman"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4B6967D5" wp14:editId="442AE885">
                      <wp:simplePos x="0" y="0"/>
                      <wp:positionH relativeFrom="column">
                        <wp:posOffset>1896052</wp:posOffset>
                      </wp:positionH>
                      <wp:positionV relativeFrom="paragraph">
                        <wp:posOffset>1235288</wp:posOffset>
                      </wp:positionV>
                      <wp:extent cx="0" cy="1082695"/>
                      <wp:effectExtent l="0" t="0" r="12700" b="9525"/>
                      <wp:wrapNone/>
                      <wp:docPr id="24" name="Connecteur droit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08269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2">
                                <a:schemeClr val="accent2"/>
                              </a:lnRef>
                              <a:fillRef idx="0">
                                <a:schemeClr val="accent2"/>
                              </a:fillRef>
                              <a:effectRef idx="1">
                                <a:schemeClr val="accent2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228F4035" id="Connecteur droit 24" o:spid="_x0000_s1026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9.3pt,97.25pt" to="149.3pt,182.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" strokecolor="#ed7d31 [3205]" strokeweight="1pt">
                      <v:stroke joinstyle="miter"/>
                    </v:line>
                  </w:pict>
                </mc:Fallback>
              </mc:AlternateContent>
            </w:r>
            <w:r w:rsidR="00662D58">
              <w:rPr>
                <w:rFonts w:ascii="Times New Roman" w:hAnsi="Times New Roman"/>
                <w:noProof/>
                <w:sz w:val="22"/>
              </w:rPr>
              <w:drawing>
                <wp:inline distT="0" distB="0" distL="0" distR="0" wp14:anchorId="12FDB065" wp14:editId="2964CB1D">
                  <wp:extent cx="1328400" cy="1800000"/>
                  <wp:effectExtent l="0" t="0" r="5715" b="3810"/>
                  <wp:docPr id="7" name="Image 7" descr="Une image contenant ciel, extérieur, bâtiment&#10;&#10;Description générée automatiquemen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Image 7" descr="Une image contenant ciel, extérieur, bâtiment&#10;&#10;Description générée automatiquement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400" cy="18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B7E306B" w14:textId="7ED64357" w:rsidR="00662D58" w:rsidRPr="00662D58" w:rsidRDefault="00662D58" w:rsidP="00347C76">
            <w:pPr>
              <w:jc w:val="center"/>
              <w:rPr>
                <w:rFonts w:cs="Arial"/>
              </w:rPr>
            </w:pPr>
            <w:r w:rsidRPr="00662D58">
              <w:rPr>
                <w:rFonts w:cs="Arial"/>
              </w:rPr>
              <w:t>Tribune de 252 places</w:t>
            </w:r>
          </w:p>
          <w:p w14:paraId="3B2BB369" w14:textId="0093F5F5" w:rsidR="00662D58" w:rsidRDefault="00662D58" w:rsidP="00347C76">
            <w:pPr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3288" w:type="dxa"/>
          </w:tcPr>
          <w:p w14:paraId="168E9C89" w14:textId="650CB4F7" w:rsidR="00347C76" w:rsidRDefault="001108A3" w:rsidP="001F721D">
            <w:pPr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4A314BCC" wp14:editId="02E8B2F0">
                      <wp:simplePos x="0" y="0"/>
                      <wp:positionH relativeFrom="column">
                        <wp:posOffset>1953965</wp:posOffset>
                      </wp:positionH>
                      <wp:positionV relativeFrom="paragraph">
                        <wp:posOffset>1151142</wp:posOffset>
                      </wp:positionV>
                      <wp:extent cx="2069824" cy="532933"/>
                      <wp:effectExtent l="25400" t="0" r="13335" b="51435"/>
                      <wp:wrapNone/>
                      <wp:docPr id="20" name="Connecteur droit avec flèche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2069824" cy="532933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2">
                                <a:schemeClr val="accent2"/>
                              </a:lnRef>
                              <a:fillRef idx="0">
                                <a:schemeClr val="accent2"/>
                              </a:fillRef>
                              <a:effectRef idx="1">
                                <a:schemeClr val="accent2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F490FDC" id="Connecteur droit avec flèche 20" o:spid="_x0000_s1026" type="#_x0000_t32" style="position:absolute;margin-left:153.85pt;margin-top:90.65pt;width:163pt;height:41.95pt;flip:x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" strokecolor="#ed7d31 [3205]" strokeweight="1pt">
                      <v:stroke endarrow="block" joinstyle="miter"/>
                    </v:shape>
                  </w:pict>
                </mc:Fallback>
              </mc:AlternateContent>
            </w:r>
            <w:r>
              <w:rPr>
                <w:rFonts w:ascii="Times New Roman" w:hAnsi="Times New Roman"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8086DAD" wp14:editId="23EAD48C">
                      <wp:simplePos x="0" y="0"/>
                      <wp:positionH relativeFrom="column">
                        <wp:posOffset>2332783</wp:posOffset>
                      </wp:positionH>
                      <wp:positionV relativeFrom="paragraph">
                        <wp:posOffset>1832890</wp:posOffset>
                      </wp:positionV>
                      <wp:extent cx="1691203" cy="1135832"/>
                      <wp:effectExtent l="25400" t="25400" r="10795" b="20320"/>
                      <wp:wrapNone/>
                      <wp:docPr id="18" name="Connecteur droit avec flèche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 flipV="1">
                                <a:off x="0" y="0"/>
                                <a:ext cx="1691203" cy="1135832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2">
                                <a:schemeClr val="accent2"/>
                              </a:lnRef>
                              <a:fillRef idx="0">
                                <a:schemeClr val="accent2"/>
                              </a:fillRef>
                              <a:effectRef idx="1">
                                <a:schemeClr val="accent2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7F264C8" id="Connecteur droit avec flèche 18" o:spid="_x0000_s1026" type="#_x0000_t32" style="position:absolute;margin-left:183.7pt;margin-top:144.3pt;width:133.15pt;height:89.45pt;flip:x 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" strokecolor="#ed7d31 [3205]" strokeweight="1pt">
                      <v:stroke endarrow="block" joinstyle="miter"/>
                    </v:shape>
                  </w:pict>
                </mc:Fallback>
              </mc:AlternateContent>
            </w:r>
            <w:r w:rsidR="00347C76">
              <w:rPr>
                <w:rFonts w:ascii="Times New Roman" w:hAnsi="Times New Roman"/>
                <w:noProof/>
                <w:sz w:val="22"/>
              </w:rPr>
              <w:drawing>
                <wp:inline distT="0" distB="0" distL="0" distR="0" wp14:anchorId="1B2B1BE8" wp14:editId="0138B64D">
                  <wp:extent cx="2874536" cy="2305634"/>
                  <wp:effectExtent l="0" t="0" r="0" b="6350"/>
                  <wp:docPr id="5" name="Image 5" descr="Une image contenant carte&#10;&#10;Description générée automatiquemen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Image 5" descr="Une image contenant carte&#10;&#10;Description générée automatiquement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12841" cy="23363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88" w:type="dxa"/>
            <w:vAlign w:val="center"/>
          </w:tcPr>
          <w:p w14:paraId="2629592E" w14:textId="77777777" w:rsidR="00347C76" w:rsidRDefault="00347C76" w:rsidP="00347C76">
            <w:pPr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noProof/>
                <w:sz w:val="22"/>
              </w:rPr>
              <w:drawing>
                <wp:inline distT="0" distB="0" distL="0" distR="0" wp14:anchorId="0E8DAF28" wp14:editId="13034C54">
                  <wp:extent cx="1800000" cy="1350000"/>
                  <wp:effectExtent l="0" t="0" r="3810" b="0"/>
                  <wp:docPr id="9" name="Image 9" descr="Une image contenant texte, ciel, extérieur, terrain&#10;&#10;Description générée automatiquemen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Image 9" descr="Une image contenant texte, ciel, extérieur, terrain&#10;&#10;Description générée automatiquement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000" cy="135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166203C" w14:textId="026C31E7" w:rsidR="00662D58" w:rsidRPr="00662D58" w:rsidRDefault="00662D58" w:rsidP="00347C76">
            <w:pPr>
              <w:jc w:val="center"/>
              <w:rPr>
                <w:rFonts w:cs="Arial"/>
              </w:rPr>
            </w:pPr>
            <w:r w:rsidRPr="00662D58">
              <w:rPr>
                <w:rFonts w:cs="Arial"/>
              </w:rPr>
              <w:t>Accès au parking</w:t>
            </w:r>
          </w:p>
        </w:tc>
      </w:tr>
      <w:tr w:rsidR="00662D58" w14:paraId="3F08EC22" w14:textId="25EF8952" w:rsidTr="001108A3">
        <w:tc>
          <w:tcPr>
            <w:tcW w:w="4328" w:type="dxa"/>
          </w:tcPr>
          <w:p w14:paraId="69272574" w14:textId="21FCC6D7" w:rsidR="00347C76" w:rsidRDefault="001108A3" w:rsidP="001F721D">
            <w:pPr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7964D921" wp14:editId="537CF417">
                      <wp:simplePos x="0" y="0"/>
                      <wp:positionH relativeFrom="column">
                        <wp:posOffset>1896052</wp:posOffset>
                      </wp:positionH>
                      <wp:positionV relativeFrom="paragraph">
                        <wp:posOffset>234</wp:posOffset>
                      </wp:positionV>
                      <wp:extent cx="897570" cy="0"/>
                      <wp:effectExtent l="0" t="0" r="17145" b="12700"/>
                      <wp:wrapNone/>
                      <wp:docPr id="25" name="Connecteur droit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89757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2">
                                <a:schemeClr val="accent2"/>
                              </a:lnRef>
                              <a:fillRef idx="0">
                                <a:schemeClr val="accent2"/>
                              </a:fillRef>
                              <a:effectRef idx="1">
                                <a:schemeClr val="accent2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13325C58" id="Connecteur droit 25" o:spid="_x0000_s1026" style="position:absolute;flip:x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9.3pt,0" to="219.95pt,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" strokecolor="#ed7d31 [3205]" strokeweight="1pt">
                      <v:stroke joinstyle="miter"/>
                    </v:line>
                  </w:pict>
                </mc:Fallback>
              </mc:AlternateContent>
            </w:r>
            <w:r w:rsidR="00662D58">
              <w:rPr>
                <w:rFonts w:ascii="Times New Roman" w:hAnsi="Times New Roman"/>
                <w:noProof/>
                <w:sz w:val="22"/>
              </w:rPr>
              <w:drawing>
                <wp:inline distT="0" distB="0" distL="0" distR="0" wp14:anchorId="5C40F058" wp14:editId="448DF8DA">
                  <wp:extent cx="1800000" cy="1350000"/>
                  <wp:effectExtent l="0" t="0" r="3810" b="0"/>
                  <wp:docPr id="15" name="Image 15" descr="Une image contenant texte, extérieur, ordinateur&#10;&#10;Description générée automatiquemen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Image 15" descr="Une image contenant texte, extérieur, ordinateur&#10;&#10;Description générée automatiquement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000" cy="135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1A9B018" w14:textId="27426BDC" w:rsidR="00662D58" w:rsidRPr="00662D58" w:rsidRDefault="00662D58" w:rsidP="001F721D">
            <w:pPr>
              <w:jc w:val="center"/>
              <w:rPr>
                <w:rFonts w:cs="Arial"/>
              </w:rPr>
            </w:pPr>
            <w:r w:rsidRPr="00662D58">
              <w:rPr>
                <w:rFonts w:cs="Arial"/>
              </w:rPr>
              <w:t>Sanitaires Hommes/Dames/PMR</w:t>
            </w:r>
          </w:p>
        </w:tc>
        <w:tc>
          <w:tcPr>
            <w:tcW w:w="3288" w:type="dxa"/>
          </w:tcPr>
          <w:p w14:paraId="5D8DB3CE" w14:textId="53A4E595" w:rsidR="00347C76" w:rsidRDefault="00662D58" w:rsidP="001F721D">
            <w:pPr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noProof/>
                <w:sz w:val="22"/>
              </w:rPr>
              <w:drawing>
                <wp:inline distT="0" distB="0" distL="0" distR="0" wp14:anchorId="708E36F3" wp14:editId="75E22E3C">
                  <wp:extent cx="1799058" cy="1349375"/>
                  <wp:effectExtent l="0" t="0" r="4445" b="0"/>
                  <wp:docPr id="16" name="Image 16" descr="Une image contenant extérieur, équipement électronique, ordinateur&#10;&#10;Description générée automatiquemen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Image 16" descr="Une image contenant extérieur, équipement électronique, ordinateur&#10;&#10;Description générée automatiquement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5289" cy="13765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5D532C0" w14:textId="105AC51C" w:rsidR="00662D58" w:rsidRPr="00662D58" w:rsidRDefault="00662D58" w:rsidP="001F721D">
            <w:pPr>
              <w:jc w:val="center"/>
              <w:rPr>
                <w:rFonts w:cs="Arial"/>
              </w:rPr>
            </w:pPr>
            <w:r w:rsidRPr="00662D58">
              <w:rPr>
                <w:rFonts w:cs="Arial"/>
              </w:rPr>
              <w:t>Buvette et restauration</w:t>
            </w:r>
          </w:p>
        </w:tc>
        <w:tc>
          <w:tcPr>
            <w:tcW w:w="3288" w:type="dxa"/>
            <w:vAlign w:val="center"/>
          </w:tcPr>
          <w:p w14:paraId="3FC586E6" w14:textId="6F87FF7D" w:rsidR="00347C76" w:rsidRDefault="00347C76" w:rsidP="00662D58">
            <w:pPr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noProof/>
                <w:sz w:val="22"/>
              </w:rPr>
              <w:drawing>
                <wp:inline distT="0" distB="0" distL="0" distR="0" wp14:anchorId="4BA0ED43" wp14:editId="00B06785">
                  <wp:extent cx="1800751" cy="1349888"/>
                  <wp:effectExtent l="0" t="0" r="3175" b="0"/>
                  <wp:docPr id="8" name="Image 8" descr="Une image contenant texte, herbe, ciel, route&#10;&#10;Description générée automatiquemen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 8" descr="Une image contenant texte, herbe, ciel, route&#10;&#10;Description générée automatiquement"/>
                          <pic:cNvPicPr/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1062" cy="13726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173DB5D" w14:textId="225CB7BF" w:rsidR="00662D58" w:rsidRPr="00662D58" w:rsidRDefault="00662D58" w:rsidP="00662D58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Voix d’a</w:t>
            </w:r>
            <w:r w:rsidRPr="00662D58">
              <w:rPr>
                <w:rFonts w:cs="Arial"/>
              </w:rPr>
              <w:t>ccès prin</w:t>
            </w:r>
            <w:r>
              <w:rPr>
                <w:rFonts w:cs="Arial"/>
              </w:rPr>
              <w:t>cipale au parking</w:t>
            </w:r>
          </w:p>
        </w:tc>
      </w:tr>
    </w:tbl>
    <w:p w14:paraId="44672F16" w14:textId="77777777" w:rsidR="00E05C2A" w:rsidRDefault="00E05C2A" w:rsidP="00C26C96">
      <w:pPr>
        <w:shd w:val="clear" w:color="auto" w:fill="FFFFFF"/>
        <w:rPr>
          <w:rFonts w:ascii="Times New Roman" w:hAnsi="Times New Roman"/>
          <w:sz w:val="22"/>
        </w:rPr>
      </w:pPr>
    </w:p>
    <w:p w14:paraId="458644AB" w14:textId="77777777" w:rsidR="00E439B2" w:rsidRDefault="00E439B2" w:rsidP="00C26C96">
      <w:pPr>
        <w:shd w:val="clear" w:color="auto" w:fill="FFFFFF"/>
        <w:rPr>
          <w:rFonts w:ascii="Times New Roman" w:hAnsi="Times New Roman"/>
          <w:sz w:val="22"/>
        </w:rPr>
      </w:pPr>
    </w:p>
    <w:p w14:paraId="4B05409E" w14:textId="6CCF3F74" w:rsidR="00E439B2" w:rsidRDefault="00E439B2" w:rsidP="00C26C96">
      <w:pPr>
        <w:shd w:val="clear" w:color="auto" w:fill="FFFFFF"/>
        <w:rPr>
          <w:rFonts w:ascii="Times New Roman" w:hAnsi="Times New Roman"/>
          <w:sz w:val="22"/>
        </w:rPr>
      </w:pPr>
    </w:p>
    <w:p w14:paraId="65C238CA" w14:textId="67099857" w:rsidR="00A6138B" w:rsidRDefault="00A6138B" w:rsidP="00C26C96">
      <w:pPr>
        <w:shd w:val="clear" w:color="auto" w:fill="FFFFFF"/>
        <w:rPr>
          <w:rFonts w:ascii="Times New Roman" w:hAnsi="Times New Roman"/>
          <w:sz w:val="22"/>
        </w:rPr>
      </w:pPr>
    </w:p>
    <w:p w14:paraId="76261E37" w14:textId="2F62114D" w:rsidR="00A6138B" w:rsidRDefault="00A6138B" w:rsidP="00C26C96">
      <w:pPr>
        <w:shd w:val="clear" w:color="auto" w:fill="FFFFFF"/>
        <w:rPr>
          <w:rFonts w:ascii="Times New Roman" w:hAnsi="Times New Roman"/>
          <w:sz w:val="22"/>
        </w:rPr>
      </w:pPr>
    </w:p>
    <w:p w14:paraId="603E9169" w14:textId="5B5D4C33" w:rsidR="00A6138B" w:rsidRDefault="00A6138B" w:rsidP="00C26C96">
      <w:pPr>
        <w:shd w:val="clear" w:color="auto" w:fill="FFFFFF"/>
        <w:rPr>
          <w:rFonts w:ascii="Times New Roman" w:hAnsi="Times New Roman"/>
          <w:sz w:val="22"/>
        </w:rPr>
      </w:pPr>
    </w:p>
    <w:p w14:paraId="25411F50" w14:textId="4E5B1149" w:rsidR="00A6138B" w:rsidRDefault="00A6138B" w:rsidP="00C26C96">
      <w:pPr>
        <w:shd w:val="clear" w:color="auto" w:fill="FFFFFF"/>
        <w:rPr>
          <w:rFonts w:ascii="Times New Roman" w:hAnsi="Times New Roman"/>
          <w:sz w:val="22"/>
        </w:rPr>
      </w:pPr>
    </w:p>
    <w:p w14:paraId="16B2F377" w14:textId="046923DA" w:rsidR="00A6138B" w:rsidRDefault="00A6138B" w:rsidP="00C26C96">
      <w:pPr>
        <w:shd w:val="clear" w:color="auto" w:fill="FFFFFF"/>
        <w:rPr>
          <w:rFonts w:ascii="Times New Roman" w:hAnsi="Times New Roman"/>
          <w:sz w:val="22"/>
        </w:rPr>
      </w:pPr>
    </w:p>
    <w:p w14:paraId="509118F8" w14:textId="77777777" w:rsidR="00C234F9" w:rsidRDefault="00C234F9" w:rsidP="00C26C96">
      <w:pPr>
        <w:shd w:val="clear" w:color="auto" w:fill="FFFFFF"/>
        <w:rPr>
          <w:rFonts w:ascii="Times New Roman" w:hAnsi="Times New Roman"/>
          <w:sz w:val="22"/>
        </w:rPr>
      </w:pPr>
    </w:p>
    <w:p w14:paraId="3C4E2DCB" w14:textId="77777777" w:rsidR="00A6138B" w:rsidRDefault="00A6138B" w:rsidP="00C26C96">
      <w:pPr>
        <w:shd w:val="clear" w:color="auto" w:fill="FFFFFF"/>
        <w:rPr>
          <w:rFonts w:ascii="Times New Roman" w:hAnsi="Times New Roman"/>
          <w:sz w:val="22"/>
        </w:rPr>
      </w:pPr>
    </w:p>
    <w:p w14:paraId="049E1779" w14:textId="77777777" w:rsidR="008225A0" w:rsidRDefault="008225A0" w:rsidP="00C26C96">
      <w:pPr>
        <w:shd w:val="clear" w:color="auto" w:fill="FFFFFF"/>
        <w:rPr>
          <w:rFonts w:ascii="Times New Roman" w:hAnsi="Times New Roman"/>
          <w:sz w:val="22"/>
        </w:rPr>
      </w:pPr>
    </w:p>
    <w:p w14:paraId="238CC7D7" w14:textId="77777777" w:rsidR="00A8204F" w:rsidRPr="004B18C1" w:rsidRDefault="00A8204F" w:rsidP="00372048">
      <w:pPr>
        <w:spacing w:before="100" w:beforeAutospacing="1" w:after="100" w:afterAutospacing="1"/>
        <w:jc w:val="center"/>
        <w:rPr>
          <w:rFonts w:cs="Arial"/>
          <w:b/>
          <w:bCs/>
          <w:color w:val="002060"/>
          <w:sz w:val="32"/>
          <w:szCs w:val="32"/>
        </w:rPr>
      </w:pPr>
      <w:r w:rsidRPr="004B18C1">
        <w:rPr>
          <w:rFonts w:cs="Arial"/>
          <w:b/>
          <w:bCs/>
          <w:color w:val="002060"/>
          <w:sz w:val="32"/>
          <w:szCs w:val="32"/>
        </w:rPr>
        <w:lastRenderedPageBreak/>
        <w:t xml:space="preserve">Il est interdit d’introduire </w:t>
      </w:r>
      <w:r w:rsidR="00372048" w:rsidRPr="004B18C1">
        <w:rPr>
          <w:rFonts w:cs="Arial"/>
          <w:b/>
          <w:bCs/>
          <w:color w:val="002060"/>
          <w:sz w:val="32"/>
          <w:szCs w:val="32"/>
        </w:rPr>
        <w:t xml:space="preserve">au </w:t>
      </w:r>
      <w:r w:rsidR="00BF083A">
        <w:rPr>
          <w:rFonts w:cs="Arial"/>
          <w:b/>
          <w:bCs/>
          <w:color w:val="002060"/>
          <w:sz w:val="32"/>
          <w:szCs w:val="32"/>
        </w:rPr>
        <w:t>NOUSTE CAMP</w:t>
      </w:r>
      <w:r w:rsidRPr="004B18C1">
        <w:rPr>
          <w:rFonts w:cs="Arial"/>
          <w:b/>
          <w:bCs/>
          <w:color w:val="002060"/>
          <w:sz w:val="32"/>
          <w:szCs w:val="32"/>
        </w:rPr>
        <w:t xml:space="preserve"> les objets ou articles suivants :</w:t>
      </w:r>
    </w:p>
    <w:p w14:paraId="6ADB3FCC" w14:textId="77777777" w:rsidR="00A8204F" w:rsidRPr="004B18C1" w:rsidRDefault="004B18C1" w:rsidP="004B18C1">
      <w:pPr>
        <w:spacing w:before="100" w:beforeAutospacing="1" w:after="100" w:afterAutospacing="1"/>
        <w:jc w:val="center"/>
        <w:rPr>
          <w:rFonts w:ascii="Times New Roman" w:hAnsi="Times New Roman"/>
          <w:color w:val="002060"/>
          <w:sz w:val="18"/>
          <w:szCs w:val="18"/>
        </w:rPr>
      </w:pPr>
      <w:r>
        <w:rPr>
          <w:rFonts w:ascii="Times New Roman" w:hAnsi="Times New Roman"/>
          <w:noProof/>
          <w:color w:val="002060"/>
          <w:sz w:val="18"/>
          <w:szCs w:val="18"/>
        </w:rPr>
        <w:drawing>
          <wp:inline distT="0" distB="0" distL="0" distR="0" wp14:anchorId="5606D2A2" wp14:editId="5ECB7DB9">
            <wp:extent cx="5022057" cy="7110480"/>
            <wp:effectExtent l="0" t="0" r="0" b="1905"/>
            <wp:docPr id="17" name="Image 17" descr="Une image contenant text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age 17" descr="Une image contenant texte&#10;&#10;Description générée automatiquement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41337" cy="71377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8204F" w:rsidRPr="004B18C1" w:rsidSect="00B71D41">
      <w:headerReference w:type="default" r:id="rId19"/>
      <w:pgSz w:w="11907" w:h="16840" w:code="9"/>
      <w:pgMar w:top="822" w:right="567" w:bottom="993" w:left="426" w:header="820" w:footer="82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A51A99" w14:textId="77777777" w:rsidR="00122CCB" w:rsidRDefault="00122CCB">
      <w:r>
        <w:separator/>
      </w:r>
    </w:p>
  </w:endnote>
  <w:endnote w:type="continuationSeparator" w:id="0">
    <w:p w14:paraId="4F5994CC" w14:textId="77777777" w:rsidR="00122CCB" w:rsidRDefault="00122C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opperplate">
    <w:altName w:val="﷽﷽﷽﷽﷽﷽﷽﷽뺭닟뫝֩恀"/>
    <w:panose1 w:val="02000504000000020004"/>
    <w:charset w:val="4D"/>
    <w:family w:val="auto"/>
    <w:pitch w:val="variable"/>
    <w:sig w:usb0="80000067" w:usb1="00000000" w:usb2="00000000" w:usb3="00000000" w:csb0="00000111" w:csb1="00000000"/>
  </w:font>
  <w:font w:name="Gotham Black">
    <w:altName w:val="Century"/>
    <w:panose1 w:val="020B0604020202020204"/>
    <w:charset w:val="00"/>
    <w:family w:val="modern"/>
    <w:notTrueType/>
    <w:pitch w:val="variable"/>
    <w:sig w:usb0="00000001" w:usb1="00000000" w:usb2="00000000" w:usb3="00000000" w:csb0="0000000B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8BA6CD" w14:textId="77777777" w:rsidR="00122CCB" w:rsidRDefault="00122CCB">
      <w:r>
        <w:separator/>
      </w:r>
    </w:p>
  </w:footnote>
  <w:footnote w:type="continuationSeparator" w:id="0">
    <w:p w14:paraId="5C7417CD" w14:textId="77777777" w:rsidR="00122CCB" w:rsidRDefault="00122C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Grilledutableau"/>
      <w:tblW w:w="0" w:type="auto"/>
      <w:tblInd w:w="56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757"/>
      <w:gridCol w:w="6663"/>
      <w:gridCol w:w="1516"/>
    </w:tblGrid>
    <w:tr w:rsidR="00D618AF" w14:paraId="4E103CB4" w14:textId="77777777" w:rsidTr="007C34D0">
      <w:trPr>
        <w:trHeight w:val="1546"/>
      </w:trPr>
      <w:tc>
        <w:tcPr>
          <w:tcW w:w="1757" w:type="dxa"/>
        </w:tcPr>
        <w:p w14:paraId="563A65DB" w14:textId="77777777" w:rsidR="006A2D25" w:rsidRDefault="004B18C1" w:rsidP="006A2D25">
          <w:pPr>
            <w:pStyle w:val="En-tte"/>
            <w:tabs>
              <w:tab w:val="clear" w:pos="4536"/>
              <w:tab w:val="clear" w:pos="9072"/>
            </w:tabs>
            <w:ind w:right="-29"/>
            <w:rPr>
              <w:rFonts w:ascii="Gotham Black" w:hAnsi="Gotham Black"/>
              <w:color w:val="1E325A"/>
              <w:sz w:val="44"/>
              <w:szCs w:val="44"/>
            </w:rPr>
          </w:pPr>
          <w:r>
            <w:rPr>
              <w:rFonts w:ascii="Gotham Black" w:hAnsi="Gotham Black"/>
              <w:noProof/>
              <w:color w:val="1E325A"/>
              <w:sz w:val="44"/>
              <w:szCs w:val="44"/>
            </w:rPr>
            <w:drawing>
              <wp:inline distT="0" distB="0" distL="0" distR="0" wp14:anchorId="71955C6F" wp14:editId="0A07FFEB">
                <wp:extent cx="978694" cy="978694"/>
                <wp:effectExtent l="0" t="0" r="0" b="0"/>
                <wp:docPr id="14" name="Image 1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4" name="Image 14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04749" cy="100474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663" w:type="dxa"/>
        </w:tcPr>
        <w:p w14:paraId="19625FFF" w14:textId="77777777" w:rsidR="006A2D25" w:rsidRPr="00465DAB" w:rsidRDefault="006A2D25" w:rsidP="006A2D25">
          <w:pPr>
            <w:pStyle w:val="En-tte"/>
            <w:tabs>
              <w:tab w:val="clear" w:pos="4536"/>
              <w:tab w:val="clear" w:pos="9072"/>
            </w:tabs>
            <w:ind w:left="175" w:right="-29"/>
            <w:jc w:val="center"/>
            <w:rPr>
              <w:rFonts w:ascii="Gotham Black" w:hAnsi="Gotham Black"/>
              <w:color w:val="1E325A"/>
              <w:sz w:val="44"/>
              <w:szCs w:val="44"/>
            </w:rPr>
          </w:pPr>
          <w:r>
            <w:rPr>
              <w:rFonts w:ascii="Gotham Black" w:hAnsi="Gotham Black"/>
              <w:color w:val="1E325A"/>
              <w:sz w:val="44"/>
              <w:szCs w:val="44"/>
            </w:rPr>
            <w:t>PAU FOOTBALL CLUB</w:t>
          </w:r>
        </w:p>
        <w:p w14:paraId="6E098084" w14:textId="77777777" w:rsidR="006A2D25" w:rsidRPr="004B18C1" w:rsidRDefault="006A2D25" w:rsidP="006A2D25">
          <w:pPr>
            <w:pStyle w:val="En-tte"/>
            <w:tabs>
              <w:tab w:val="clear" w:pos="4536"/>
              <w:tab w:val="clear" w:pos="9072"/>
            </w:tabs>
            <w:ind w:left="175"/>
            <w:jc w:val="center"/>
            <w:rPr>
              <w:rFonts w:ascii="Copperplate" w:hAnsi="Copperplate"/>
              <w:color w:val="FFFF00"/>
              <w:sz w:val="24"/>
              <w:szCs w:val="24"/>
            </w:rPr>
          </w:pPr>
          <w:r w:rsidRPr="004B18C1">
            <w:rPr>
              <w:rFonts w:ascii="Copperplate" w:hAnsi="Copperplate"/>
              <w:color w:val="FFFF00"/>
              <w:sz w:val="24"/>
              <w:szCs w:val="24"/>
            </w:rPr>
            <w:t>Championnat Ligue 2 BKT SAISON 202</w:t>
          </w:r>
          <w:r w:rsidR="00E439B2">
            <w:rPr>
              <w:rFonts w:ascii="Copperplate" w:hAnsi="Copperplate"/>
              <w:color w:val="FFFF00"/>
              <w:sz w:val="24"/>
              <w:szCs w:val="24"/>
            </w:rPr>
            <w:t>2</w:t>
          </w:r>
          <w:r w:rsidRPr="004B18C1">
            <w:rPr>
              <w:rFonts w:ascii="Copperplate" w:hAnsi="Copperplate"/>
              <w:color w:val="FFFF00"/>
              <w:sz w:val="24"/>
              <w:szCs w:val="24"/>
            </w:rPr>
            <w:t>-202</w:t>
          </w:r>
          <w:r w:rsidR="00E439B2">
            <w:rPr>
              <w:rFonts w:ascii="Copperplate" w:hAnsi="Copperplate"/>
              <w:color w:val="FFFF00"/>
              <w:sz w:val="24"/>
              <w:szCs w:val="24"/>
            </w:rPr>
            <w:t>3</w:t>
          </w:r>
        </w:p>
        <w:p w14:paraId="7D9441B5" w14:textId="3E6E6A7A" w:rsidR="006A2D25" w:rsidRPr="006A2D25" w:rsidRDefault="006A2D25" w:rsidP="006A2D25">
          <w:pPr>
            <w:pStyle w:val="En-tte"/>
            <w:tabs>
              <w:tab w:val="clear" w:pos="4536"/>
              <w:tab w:val="clear" w:pos="9072"/>
            </w:tabs>
            <w:ind w:left="175"/>
            <w:jc w:val="center"/>
            <w:rPr>
              <w:rFonts w:ascii="Gotham Black" w:hAnsi="Gotham Black"/>
              <w:color w:val="1E325A"/>
              <w:sz w:val="40"/>
              <w:szCs w:val="40"/>
            </w:rPr>
          </w:pPr>
          <w:r w:rsidRPr="004B18C1">
            <w:rPr>
              <w:rFonts w:ascii="Copperplate" w:hAnsi="Copperplate"/>
              <w:color w:val="1E325A"/>
              <w:sz w:val="40"/>
              <w:szCs w:val="40"/>
            </w:rPr>
            <w:t>Fiche Déplacement</w:t>
          </w:r>
        </w:p>
      </w:tc>
      <w:tc>
        <w:tcPr>
          <w:tcW w:w="1516" w:type="dxa"/>
        </w:tcPr>
        <w:p w14:paraId="3BA9C367" w14:textId="77777777" w:rsidR="0052159E" w:rsidRDefault="0052159E" w:rsidP="0052159E">
          <w:pPr>
            <w:pStyle w:val="En-tte"/>
            <w:tabs>
              <w:tab w:val="clear" w:pos="4536"/>
              <w:tab w:val="clear" w:pos="9072"/>
            </w:tabs>
            <w:ind w:right="-29"/>
            <w:rPr>
              <w:rFonts w:ascii="Gotham Black" w:hAnsi="Gotham Black"/>
              <w:color w:val="1E325A"/>
              <w:sz w:val="18"/>
              <w:szCs w:val="18"/>
            </w:rPr>
          </w:pPr>
        </w:p>
        <w:p w14:paraId="7ABA09A0" w14:textId="33DD99E5" w:rsidR="0052159E" w:rsidRPr="0030411D" w:rsidRDefault="00D618AF" w:rsidP="0052159E">
          <w:pPr>
            <w:pStyle w:val="En-tte"/>
            <w:tabs>
              <w:tab w:val="clear" w:pos="4536"/>
              <w:tab w:val="clear" w:pos="9072"/>
            </w:tabs>
            <w:ind w:right="-29"/>
            <w:jc w:val="center"/>
            <w:rPr>
              <w:rFonts w:ascii="Gotham Black" w:hAnsi="Gotham Black"/>
              <w:color w:val="1E325A"/>
              <w:sz w:val="18"/>
              <w:szCs w:val="18"/>
            </w:rPr>
          </w:pPr>
          <w:r>
            <w:rPr>
              <w:rFonts w:ascii="Gotham Black" w:hAnsi="Gotham Black"/>
              <w:noProof/>
              <w:color w:val="1E325A"/>
              <w:sz w:val="18"/>
              <w:szCs w:val="18"/>
            </w:rPr>
            <w:drawing>
              <wp:inline distT="0" distB="0" distL="0" distR="0" wp14:anchorId="5765BEAE" wp14:editId="410A46A9">
                <wp:extent cx="618087" cy="738052"/>
                <wp:effectExtent l="0" t="0" r="4445" b="0"/>
                <wp:docPr id="2" name="Imag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 2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40264" cy="76453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5FF5AFB6" w14:textId="77777777" w:rsidR="006A2D25" w:rsidRPr="006A2D25" w:rsidRDefault="006A2D25" w:rsidP="006A2D25">
    <w:pPr>
      <w:pStyle w:val="En-tte"/>
      <w:tabs>
        <w:tab w:val="clear" w:pos="4536"/>
        <w:tab w:val="clear" w:pos="9072"/>
      </w:tabs>
      <w:ind w:right="-29"/>
      <w:rPr>
        <w:rFonts w:ascii="Gotham Black" w:hAnsi="Gotham Black"/>
        <w:color w:val="1E325A"/>
        <w:sz w:val="10"/>
        <w:szCs w:val="1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9C2424"/>
    <w:multiLevelType w:val="hybridMultilevel"/>
    <w:tmpl w:val="40B23628"/>
    <w:lvl w:ilvl="0" w:tplc="040C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AEB0920"/>
    <w:multiLevelType w:val="hybridMultilevel"/>
    <w:tmpl w:val="DC00A30E"/>
    <w:lvl w:ilvl="0" w:tplc="F1DE9710">
      <w:start w:val="1"/>
      <w:numFmt w:val="decimal"/>
      <w:lvlText w:val="%1."/>
      <w:lvlJc w:val="left"/>
      <w:pPr>
        <w:tabs>
          <w:tab w:val="num" w:pos="1218"/>
        </w:tabs>
        <w:ind w:left="121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938"/>
        </w:tabs>
        <w:ind w:left="1938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658"/>
        </w:tabs>
        <w:ind w:left="2658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3378"/>
        </w:tabs>
        <w:ind w:left="3378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4098"/>
        </w:tabs>
        <w:ind w:left="4098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818"/>
        </w:tabs>
        <w:ind w:left="4818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538"/>
        </w:tabs>
        <w:ind w:left="5538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6258"/>
        </w:tabs>
        <w:ind w:left="6258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978"/>
        </w:tabs>
        <w:ind w:left="6978" w:hanging="180"/>
      </w:pPr>
    </w:lvl>
  </w:abstractNum>
  <w:abstractNum w:abstractNumId="2" w15:restartNumberingAfterBreak="0">
    <w:nsid w:val="1147068E"/>
    <w:multiLevelType w:val="hybridMultilevel"/>
    <w:tmpl w:val="633689A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0B3584"/>
    <w:multiLevelType w:val="hybridMultilevel"/>
    <w:tmpl w:val="8B12D4C6"/>
    <w:lvl w:ilvl="0" w:tplc="8F2028BE">
      <w:numFmt w:val="bullet"/>
      <w:lvlText w:val=""/>
      <w:lvlJc w:val="left"/>
      <w:pPr>
        <w:ind w:left="720" w:hanging="360"/>
      </w:pPr>
      <w:rPr>
        <w:rFonts w:ascii="Wingdings" w:eastAsia="Calibri" w:hAnsi="Wingdings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E974DF"/>
    <w:multiLevelType w:val="hybridMultilevel"/>
    <w:tmpl w:val="7E62EE06"/>
    <w:lvl w:ilvl="0" w:tplc="040C0001">
      <w:start w:val="1"/>
      <w:numFmt w:val="bullet"/>
      <w:lvlText w:val=""/>
      <w:lvlJc w:val="left"/>
      <w:pPr>
        <w:tabs>
          <w:tab w:val="num" w:pos="1734"/>
        </w:tabs>
        <w:ind w:left="1734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tabs>
          <w:tab w:val="num" w:pos="2454"/>
        </w:tabs>
        <w:ind w:left="245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3174"/>
        </w:tabs>
        <w:ind w:left="317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894"/>
        </w:tabs>
        <w:ind w:left="389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614"/>
        </w:tabs>
        <w:ind w:left="461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334"/>
        </w:tabs>
        <w:ind w:left="533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6054"/>
        </w:tabs>
        <w:ind w:left="605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774"/>
        </w:tabs>
        <w:ind w:left="677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494"/>
        </w:tabs>
        <w:ind w:left="7494" w:hanging="360"/>
      </w:pPr>
      <w:rPr>
        <w:rFonts w:ascii="Wingdings" w:hAnsi="Wingdings" w:hint="default"/>
      </w:rPr>
    </w:lvl>
  </w:abstractNum>
  <w:abstractNum w:abstractNumId="5" w15:restartNumberingAfterBreak="0">
    <w:nsid w:val="15C54B3C"/>
    <w:multiLevelType w:val="hybridMultilevel"/>
    <w:tmpl w:val="2F507FEA"/>
    <w:lvl w:ilvl="0" w:tplc="FF82BEFA">
      <w:start w:val="550"/>
      <w:numFmt w:val="bullet"/>
      <w:lvlText w:val="-"/>
      <w:lvlJc w:val="left"/>
      <w:pPr>
        <w:ind w:left="1578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229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01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73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45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17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9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61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338" w:hanging="360"/>
      </w:pPr>
      <w:rPr>
        <w:rFonts w:ascii="Wingdings" w:hAnsi="Wingdings" w:hint="default"/>
      </w:rPr>
    </w:lvl>
  </w:abstractNum>
  <w:abstractNum w:abstractNumId="6" w15:restartNumberingAfterBreak="0">
    <w:nsid w:val="1A1C6248"/>
    <w:multiLevelType w:val="hybridMultilevel"/>
    <w:tmpl w:val="57DC0442"/>
    <w:lvl w:ilvl="0" w:tplc="7D90692C">
      <w:start w:val="6"/>
      <w:numFmt w:val="bullet"/>
      <w:lvlText w:val="-"/>
      <w:lvlJc w:val="left"/>
      <w:pPr>
        <w:ind w:left="1428" w:hanging="360"/>
      </w:pPr>
      <w:rPr>
        <w:rFonts w:ascii="Calibri" w:eastAsia="Calibr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" w15:restartNumberingAfterBreak="0">
    <w:nsid w:val="1D90568E"/>
    <w:multiLevelType w:val="hybridMultilevel"/>
    <w:tmpl w:val="5E86C0A4"/>
    <w:lvl w:ilvl="0" w:tplc="7DFA7184">
      <w:start w:val="49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DAD2F97"/>
    <w:multiLevelType w:val="hybridMultilevel"/>
    <w:tmpl w:val="C7E2AD8A"/>
    <w:lvl w:ilvl="0" w:tplc="040C0001">
      <w:start w:val="1"/>
      <w:numFmt w:val="bullet"/>
      <w:lvlText w:val=""/>
      <w:lvlJc w:val="left"/>
      <w:pPr>
        <w:tabs>
          <w:tab w:val="num" w:pos="1734"/>
        </w:tabs>
        <w:ind w:left="173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454"/>
        </w:tabs>
        <w:ind w:left="245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3174"/>
        </w:tabs>
        <w:ind w:left="317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894"/>
        </w:tabs>
        <w:ind w:left="389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614"/>
        </w:tabs>
        <w:ind w:left="461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334"/>
        </w:tabs>
        <w:ind w:left="533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6054"/>
        </w:tabs>
        <w:ind w:left="605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774"/>
        </w:tabs>
        <w:ind w:left="677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494"/>
        </w:tabs>
        <w:ind w:left="7494" w:hanging="360"/>
      </w:pPr>
      <w:rPr>
        <w:rFonts w:ascii="Wingdings" w:hAnsi="Wingdings" w:hint="default"/>
      </w:rPr>
    </w:lvl>
  </w:abstractNum>
  <w:abstractNum w:abstractNumId="9" w15:restartNumberingAfterBreak="0">
    <w:nsid w:val="1E043864"/>
    <w:multiLevelType w:val="singleLevel"/>
    <w:tmpl w:val="38965F0C"/>
    <w:lvl w:ilvl="0">
      <w:numFmt w:val="bullet"/>
      <w:lvlText w:val="-"/>
      <w:lvlJc w:val="left"/>
      <w:pPr>
        <w:tabs>
          <w:tab w:val="num" w:pos="1607"/>
        </w:tabs>
        <w:ind w:left="1607" w:hanging="360"/>
      </w:pPr>
      <w:rPr>
        <w:rFonts w:ascii="Times New Roman" w:hAnsi="Times New Roman" w:hint="default"/>
      </w:rPr>
    </w:lvl>
  </w:abstractNum>
  <w:abstractNum w:abstractNumId="10" w15:restartNumberingAfterBreak="0">
    <w:nsid w:val="23FB1A40"/>
    <w:multiLevelType w:val="hybridMultilevel"/>
    <w:tmpl w:val="9EC6A8FC"/>
    <w:lvl w:ilvl="0" w:tplc="040C0001">
      <w:start w:val="1"/>
      <w:numFmt w:val="bullet"/>
      <w:lvlText w:val=""/>
      <w:lvlJc w:val="left"/>
      <w:pPr>
        <w:tabs>
          <w:tab w:val="num" w:pos="1965"/>
        </w:tabs>
        <w:ind w:left="196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685"/>
        </w:tabs>
        <w:ind w:left="268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3405"/>
        </w:tabs>
        <w:ind w:left="340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4125"/>
        </w:tabs>
        <w:ind w:left="412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845"/>
        </w:tabs>
        <w:ind w:left="484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565"/>
        </w:tabs>
        <w:ind w:left="556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6285"/>
        </w:tabs>
        <w:ind w:left="628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7005"/>
        </w:tabs>
        <w:ind w:left="700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725"/>
        </w:tabs>
        <w:ind w:left="7725" w:hanging="360"/>
      </w:pPr>
      <w:rPr>
        <w:rFonts w:ascii="Wingdings" w:hAnsi="Wingdings" w:hint="default"/>
      </w:rPr>
    </w:lvl>
  </w:abstractNum>
  <w:abstractNum w:abstractNumId="11" w15:restartNumberingAfterBreak="0">
    <w:nsid w:val="290A10D4"/>
    <w:multiLevelType w:val="hybridMultilevel"/>
    <w:tmpl w:val="5A2E3254"/>
    <w:lvl w:ilvl="0" w:tplc="B400E0D2">
      <w:start w:val="1"/>
      <w:numFmt w:val="decimal"/>
      <w:lvlText w:val="%1."/>
      <w:lvlJc w:val="left"/>
      <w:pPr>
        <w:tabs>
          <w:tab w:val="num" w:pos="1218"/>
        </w:tabs>
        <w:ind w:left="121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938"/>
        </w:tabs>
        <w:ind w:left="1938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658"/>
        </w:tabs>
        <w:ind w:left="2658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3378"/>
        </w:tabs>
        <w:ind w:left="3378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4098"/>
        </w:tabs>
        <w:ind w:left="4098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818"/>
        </w:tabs>
        <w:ind w:left="4818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538"/>
        </w:tabs>
        <w:ind w:left="5538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6258"/>
        </w:tabs>
        <w:ind w:left="6258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978"/>
        </w:tabs>
        <w:ind w:left="6978" w:hanging="180"/>
      </w:pPr>
    </w:lvl>
  </w:abstractNum>
  <w:abstractNum w:abstractNumId="12" w15:restartNumberingAfterBreak="0">
    <w:nsid w:val="2A814CA0"/>
    <w:multiLevelType w:val="hybridMultilevel"/>
    <w:tmpl w:val="88A4A064"/>
    <w:lvl w:ilvl="0" w:tplc="74401AE8">
      <w:start w:val="2"/>
      <w:numFmt w:val="bullet"/>
      <w:lvlText w:val="-"/>
      <w:lvlJc w:val="left"/>
      <w:pPr>
        <w:tabs>
          <w:tab w:val="num" w:pos="1485"/>
        </w:tabs>
        <w:ind w:left="1485" w:hanging="360"/>
      </w:pPr>
      <w:rPr>
        <w:rFonts w:ascii="Arial" w:eastAsia="Times New Roman" w:hAnsi="Arial" w:cs="Arial" w:hint="default"/>
      </w:rPr>
    </w:lvl>
    <w:lvl w:ilvl="1" w:tplc="040C0001">
      <w:start w:val="1"/>
      <w:numFmt w:val="bullet"/>
      <w:lvlText w:val=""/>
      <w:lvlJc w:val="left"/>
      <w:pPr>
        <w:tabs>
          <w:tab w:val="num" w:pos="2205"/>
        </w:tabs>
        <w:ind w:left="2205" w:hanging="360"/>
      </w:pPr>
      <w:rPr>
        <w:rFonts w:ascii="Symbol" w:hAnsi="Symbol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925"/>
        </w:tabs>
        <w:ind w:left="292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645"/>
        </w:tabs>
        <w:ind w:left="364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365"/>
        </w:tabs>
        <w:ind w:left="436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085"/>
        </w:tabs>
        <w:ind w:left="508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805"/>
        </w:tabs>
        <w:ind w:left="580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525"/>
        </w:tabs>
        <w:ind w:left="652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245"/>
        </w:tabs>
        <w:ind w:left="7245" w:hanging="360"/>
      </w:pPr>
      <w:rPr>
        <w:rFonts w:ascii="Wingdings" w:hAnsi="Wingdings" w:hint="default"/>
      </w:rPr>
    </w:lvl>
  </w:abstractNum>
  <w:abstractNum w:abstractNumId="13" w15:restartNumberingAfterBreak="0">
    <w:nsid w:val="2AEF4EA7"/>
    <w:multiLevelType w:val="hybridMultilevel"/>
    <w:tmpl w:val="185C0404"/>
    <w:lvl w:ilvl="0" w:tplc="040C0001">
      <w:start w:val="1"/>
      <w:numFmt w:val="bullet"/>
      <w:lvlText w:val=""/>
      <w:lvlJc w:val="left"/>
      <w:pPr>
        <w:tabs>
          <w:tab w:val="num" w:pos="2436"/>
        </w:tabs>
        <w:ind w:left="2436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3156"/>
        </w:tabs>
        <w:ind w:left="315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3876"/>
        </w:tabs>
        <w:ind w:left="387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4596"/>
        </w:tabs>
        <w:ind w:left="459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5316"/>
        </w:tabs>
        <w:ind w:left="531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6036"/>
        </w:tabs>
        <w:ind w:left="603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6756"/>
        </w:tabs>
        <w:ind w:left="675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7476"/>
        </w:tabs>
        <w:ind w:left="747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8196"/>
        </w:tabs>
        <w:ind w:left="8196" w:hanging="360"/>
      </w:pPr>
      <w:rPr>
        <w:rFonts w:ascii="Wingdings" w:hAnsi="Wingdings" w:hint="default"/>
      </w:rPr>
    </w:lvl>
  </w:abstractNum>
  <w:abstractNum w:abstractNumId="14" w15:restartNumberingAfterBreak="0">
    <w:nsid w:val="34182FBF"/>
    <w:multiLevelType w:val="hybridMultilevel"/>
    <w:tmpl w:val="396A2144"/>
    <w:lvl w:ilvl="0" w:tplc="502ABCDE">
      <w:start w:val="1"/>
      <w:numFmt w:val="decimal"/>
      <w:lvlText w:val="%1)"/>
      <w:lvlJc w:val="left"/>
      <w:pPr>
        <w:tabs>
          <w:tab w:val="num" w:pos="1608"/>
        </w:tabs>
        <w:ind w:left="160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2328"/>
        </w:tabs>
        <w:ind w:left="2328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3048"/>
        </w:tabs>
        <w:ind w:left="3048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3768"/>
        </w:tabs>
        <w:ind w:left="3768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4488"/>
        </w:tabs>
        <w:ind w:left="4488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5208"/>
        </w:tabs>
        <w:ind w:left="5208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928"/>
        </w:tabs>
        <w:ind w:left="5928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6648"/>
        </w:tabs>
        <w:ind w:left="6648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7368"/>
        </w:tabs>
        <w:ind w:left="7368" w:hanging="180"/>
      </w:pPr>
    </w:lvl>
  </w:abstractNum>
  <w:abstractNum w:abstractNumId="15" w15:restartNumberingAfterBreak="0">
    <w:nsid w:val="42950E28"/>
    <w:multiLevelType w:val="hybridMultilevel"/>
    <w:tmpl w:val="AE28A916"/>
    <w:lvl w:ilvl="0" w:tplc="040C0001">
      <w:start w:val="1"/>
      <w:numFmt w:val="bullet"/>
      <w:lvlText w:val=""/>
      <w:lvlJc w:val="left"/>
      <w:pPr>
        <w:tabs>
          <w:tab w:val="num" w:pos="1578"/>
        </w:tabs>
        <w:ind w:left="1578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tabs>
          <w:tab w:val="num" w:pos="2298"/>
        </w:tabs>
        <w:ind w:left="229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3018"/>
        </w:tabs>
        <w:ind w:left="301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738"/>
        </w:tabs>
        <w:ind w:left="373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458"/>
        </w:tabs>
        <w:ind w:left="445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178"/>
        </w:tabs>
        <w:ind w:left="517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898"/>
        </w:tabs>
        <w:ind w:left="589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618"/>
        </w:tabs>
        <w:ind w:left="661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338"/>
        </w:tabs>
        <w:ind w:left="7338" w:hanging="360"/>
      </w:pPr>
      <w:rPr>
        <w:rFonts w:ascii="Wingdings" w:hAnsi="Wingdings" w:hint="default"/>
      </w:rPr>
    </w:lvl>
  </w:abstractNum>
  <w:abstractNum w:abstractNumId="16" w15:restartNumberingAfterBreak="0">
    <w:nsid w:val="42962853"/>
    <w:multiLevelType w:val="hybridMultilevel"/>
    <w:tmpl w:val="4B58DA32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11E3B3A"/>
    <w:multiLevelType w:val="hybridMultilevel"/>
    <w:tmpl w:val="C08C564C"/>
    <w:lvl w:ilvl="0" w:tplc="040C0001">
      <w:start w:val="1"/>
      <w:numFmt w:val="bullet"/>
      <w:lvlText w:val=""/>
      <w:lvlJc w:val="left"/>
      <w:pPr>
        <w:tabs>
          <w:tab w:val="num" w:pos="1845"/>
        </w:tabs>
        <w:ind w:left="184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565"/>
        </w:tabs>
        <w:ind w:left="256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3285"/>
        </w:tabs>
        <w:ind w:left="328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4005"/>
        </w:tabs>
        <w:ind w:left="400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725"/>
        </w:tabs>
        <w:ind w:left="472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445"/>
        </w:tabs>
        <w:ind w:left="544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6165"/>
        </w:tabs>
        <w:ind w:left="616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885"/>
        </w:tabs>
        <w:ind w:left="688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605"/>
        </w:tabs>
        <w:ind w:left="7605" w:hanging="360"/>
      </w:pPr>
      <w:rPr>
        <w:rFonts w:ascii="Wingdings" w:hAnsi="Wingdings" w:hint="default"/>
      </w:rPr>
    </w:lvl>
  </w:abstractNum>
  <w:abstractNum w:abstractNumId="18" w15:restartNumberingAfterBreak="0">
    <w:nsid w:val="54742622"/>
    <w:multiLevelType w:val="hybridMultilevel"/>
    <w:tmpl w:val="7A905CE8"/>
    <w:lvl w:ilvl="0" w:tplc="D924C7E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48959F6"/>
    <w:multiLevelType w:val="hybridMultilevel"/>
    <w:tmpl w:val="CEF4E8F8"/>
    <w:lvl w:ilvl="0" w:tplc="7E0E66E4"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4C67A98"/>
    <w:multiLevelType w:val="multilevel"/>
    <w:tmpl w:val="BEE05022"/>
    <w:lvl w:ilvl="0">
      <w:start w:val="1"/>
      <w:numFmt w:val="bullet"/>
      <w:lvlText w:val=""/>
      <w:lvlJc w:val="left"/>
      <w:pPr>
        <w:tabs>
          <w:tab w:val="num" w:pos="1734"/>
        </w:tabs>
        <w:ind w:left="1734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2454"/>
        </w:tabs>
        <w:ind w:left="245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3174"/>
        </w:tabs>
        <w:ind w:left="317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894"/>
        </w:tabs>
        <w:ind w:left="389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614"/>
        </w:tabs>
        <w:ind w:left="461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334"/>
        </w:tabs>
        <w:ind w:left="533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6054"/>
        </w:tabs>
        <w:ind w:left="605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774"/>
        </w:tabs>
        <w:ind w:left="677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494"/>
        </w:tabs>
        <w:ind w:left="7494" w:hanging="360"/>
      </w:pPr>
      <w:rPr>
        <w:rFonts w:ascii="Wingdings" w:hAnsi="Wingdings" w:hint="default"/>
      </w:rPr>
    </w:lvl>
  </w:abstractNum>
  <w:abstractNum w:abstractNumId="21" w15:restartNumberingAfterBreak="0">
    <w:nsid w:val="557529ED"/>
    <w:multiLevelType w:val="hybridMultilevel"/>
    <w:tmpl w:val="56C66FC4"/>
    <w:lvl w:ilvl="0" w:tplc="D0FAAC80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74D6B4A"/>
    <w:multiLevelType w:val="hybridMultilevel"/>
    <w:tmpl w:val="8FECFAE6"/>
    <w:lvl w:ilvl="0" w:tplc="AD843A58">
      <w:start w:val="1"/>
      <w:numFmt w:val="bullet"/>
      <w:lvlText w:val=""/>
      <w:lvlJc w:val="left"/>
      <w:pPr>
        <w:tabs>
          <w:tab w:val="num" w:pos="2814"/>
        </w:tabs>
        <w:ind w:left="2814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tabs>
          <w:tab w:val="num" w:pos="2454"/>
        </w:tabs>
        <w:ind w:left="245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3174"/>
        </w:tabs>
        <w:ind w:left="317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894"/>
        </w:tabs>
        <w:ind w:left="389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614"/>
        </w:tabs>
        <w:ind w:left="461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334"/>
        </w:tabs>
        <w:ind w:left="533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6054"/>
        </w:tabs>
        <w:ind w:left="605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774"/>
        </w:tabs>
        <w:ind w:left="677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494"/>
        </w:tabs>
        <w:ind w:left="7494" w:hanging="360"/>
      </w:pPr>
      <w:rPr>
        <w:rFonts w:ascii="Wingdings" w:hAnsi="Wingdings" w:hint="default"/>
      </w:rPr>
    </w:lvl>
  </w:abstractNum>
  <w:abstractNum w:abstractNumId="23" w15:restartNumberingAfterBreak="0">
    <w:nsid w:val="5BB85911"/>
    <w:multiLevelType w:val="hybridMultilevel"/>
    <w:tmpl w:val="0DD023E6"/>
    <w:lvl w:ilvl="0" w:tplc="636465D4">
      <w:numFmt w:val="bullet"/>
      <w:lvlText w:val="-"/>
      <w:lvlJc w:val="left"/>
      <w:pPr>
        <w:tabs>
          <w:tab w:val="num" w:pos="1374"/>
        </w:tabs>
        <w:ind w:left="1374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094"/>
        </w:tabs>
        <w:ind w:left="209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814"/>
        </w:tabs>
        <w:ind w:left="281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534"/>
        </w:tabs>
        <w:ind w:left="353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254"/>
        </w:tabs>
        <w:ind w:left="425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974"/>
        </w:tabs>
        <w:ind w:left="497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694"/>
        </w:tabs>
        <w:ind w:left="569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414"/>
        </w:tabs>
        <w:ind w:left="641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134"/>
        </w:tabs>
        <w:ind w:left="7134" w:hanging="360"/>
      </w:pPr>
      <w:rPr>
        <w:rFonts w:ascii="Wingdings" w:hAnsi="Wingdings" w:hint="default"/>
      </w:rPr>
    </w:lvl>
  </w:abstractNum>
  <w:abstractNum w:abstractNumId="24" w15:restartNumberingAfterBreak="0">
    <w:nsid w:val="5C0903DE"/>
    <w:multiLevelType w:val="hybridMultilevel"/>
    <w:tmpl w:val="57AE435C"/>
    <w:lvl w:ilvl="0" w:tplc="55D4FE82">
      <w:start w:val="550"/>
      <w:numFmt w:val="bullet"/>
      <w:lvlText w:val="-"/>
      <w:lvlJc w:val="left"/>
      <w:pPr>
        <w:ind w:left="1938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265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37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09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81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53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25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97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698" w:hanging="360"/>
      </w:pPr>
      <w:rPr>
        <w:rFonts w:ascii="Wingdings" w:hAnsi="Wingdings" w:hint="default"/>
      </w:rPr>
    </w:lvl>
  </w:abstractNum>
  <w:abstractNum w:abstractNumId="25" w15:restartNumberingAfterBreak="0">
    <w:nsid w:val="5F6D21C8"/>
    <w:multiLevelType w:val="hybridMultilevel"/>
    <w:tmpl w:val="73AABC2C"/>
    <w:lvl w:ilvl="0" w:tplc="2004A59A">
      <w:start w:val="7"/>
      <w:numFmt w:val="bullet"/>
      <w:lvlText w:val="-"/>
      <w:lvlJc w:val="left"/>
      <w:pPr>
        <w:tabs>
          <w:tab w:val="num" w:pos="1607"/>
        </w:tabs>
        <w:ind w:left="1607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327"/>
        </w:tabs>
        <w:ind w:left="232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3047"/>
        </w:tabs>
        <w:ind w:left="304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767"/>
        </w:tabs>
        <w:ind w:left="376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487"/>
        </w:tabs>
        <w:ind w:left="448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207"/>
        </w:tabs>
        <w:ind w:left="520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927"/>
        </w:tabs>
        <w:ind w:left="592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647"/>
        </w:tabs>
        <w:ind w:left="664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367"/>
        </w:tabs>
        <w:ind w:left="7367" w:hanging="360"/>
      </w:pPr>
      <w:rPr>
        <w:rFonts w:ascii="Wingdings" w:hAnsi="Wingdings" w:hint="default"/>
      </w:rPr>
    </w:lvl>
  </w:abstractNum>
  <w:abstractNum w:abstractNumId="26" w15:restartNumberingAfterBreak="0">
    <w:nsid w:val="5FCD7EDC"/>
    <w:multiLevelType w:val="hybridMultilevel"/>
    <w:tmpl w:val="0A861A68"/>
    <w:lvl w:ilvl="0" w:tplc="9AAE9002">
      <w:start w:val="2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0C772D8"/>
    <w:multiLevelType w:val="hybridMultilevel"/>
    <w:tmpl w:val="1D1E80D8"/>
    <w:lvl w:ilvl="0" w:tplc="040C0001">
      <w:start w:val="1"/>
      <w:numFmt w:val="bullet"/>
      <w:lvlText w:val=""/>
      <w:lvlJc w:val="left"/>
      <w:pPr>
        <w:tabs>
          <w:tab w:val="num" w:pos="1578"/>
        </w:tabs>
        <w:ind w:left="157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298"/>
        </w:tabs>
        <w:ind w:left="229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3018"/>
        </w:tabs>
        <w:ind w:left="301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738"/>
        </w:tabs>
        <w:ind w:left="373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458"/>
        </w:tabs>
        <w:ind w:left="445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178"/>
        </w:tabs>
        <w:ind w:left="517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898"/>
        </w:tabs>
        <w:ind w:left="589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618"/>
        </w:tabs>
        <w:ind w:left="661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338"/>
        </w:tabs>
        <w:ind w:left="7338" w:hanging="360"/>
      </w:pPr>
      <w:rPr>
        <w:rFonts w:ascii="Wingdings" w:hAnsi="Wingdings" w:hint="default"/>
      </w:rPr>
    </w:lvl>
  </w:abstractNum>
  <w:abstractNum w:abstractNumId="28" w15:restartNumberingAfterBreak="0">
    <w:nsid w:val="61EE2916"/>
    <w:multiLevelType w:val="hybridMultilevel"/>
    <w:tmpl w:val="01903EAC"/>
    <w:lvl w:ilvl="0" w:tplc="040C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66354187"/>
    <w:multiLevelType w:val="hybridMultilevel"/>
    <w:tmpl w:val="0F8A8464"/>
    <w:lvl w:ilvl="0" w:tplc="AD843A58">
      <w:start w:val="1"/>
      <w:numFmt w:val="bullet"/>
      <w:lvlText w:val=""/>
      <w:lvlJc w:val="left"/>
      <w:pPr>
        <w:tabs>
          <w:tab w:val="num" w:pos="3045"/>
        </w:tabs>
        <w:ind w:left="3045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tabs>
          <w:tab w:val="num" w:pos="2685"/>
        </w:tabs>
        <w:ind w:left="268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3405"/>
        </w:tabs>
        <w:ind w:left="340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4125"/>
        </w:tabs>
        <w:ind w:left="412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845"/>
        </w:tabs>
        <w:ind w:left="484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565"/>
        </w:tabs>
        <w:ind w:left="556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6285"/>
        </w:tabs>
        <w:ind w:left="628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7005"/>
        </w:tabs>
        <w:ind w:left="700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725"/>
        </w:tabs>
        <w:ind w:left="7725" w:hanging="360"/>
      </w:pPr>
      <w:rPr>
        <w:rFonts w:ascii="Wingdings" w:hAnsi="Wingdings" w:hint="default"/>
      </w:rPr>
    </w:lvl>
  </w:abstractNum>
  <w:abstractNum w:abstractNumId="30" w15:restartNumberingAfterBreak="0">
    <w:nsid w:val="687F21BF"/>
    <w:multiLevelType w:val="hybridMultilevel"/>
    <w:tmpl w:val="E4A2E0C6"/>
    <w:lvl w:ilvl="0" w:tplc="99444C94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  <w:color w:val="000000" w:themeColor="text1"/>
      </w:rPr>
    </w:lvl>
    <w:lvl w:ilvl="1" w:tplc="040C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31" w15:restartNumberingAfterBreak="0">
    <w:nsid w:val="6A911212"/>
    <w:multiLevelType w:val="hybridMultilevel"/>
    <w:tmpl w:val="5EB4AD92"/>
    <w:lvl w:ilvl="0" w:tplc="9E54AC80">
      <w:numFmt w:val="bullet"/>
      <w:lvlText w:val="-"/>
      <w:lvlJc w:val="left"/>
      <w:pPr>
        <w:tabs>
          <w:tab w:val="num" w:pos="1607"/>
        </w:tabs>
        <w:ind w:left="1607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327"/>
        </w:tabs>
        <w:ind w:left="232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3047"/>
        </w:tabs>
        <w:ind w:left="304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767"/>
        </w:tabs>
        <w:ind w:left="376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487"/>
        </w:tabs>
        <w:ind w:left="448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207"/>
        </w:tabs>
        <w:ind w:left="520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927"/>
        </w:tabs>
        <w:ind w:left="592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647"/>
        </w:tabs>
        <w:ind w:left="664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367"/>
        </w:tabs>
        <w:ind w:left="7367" w:hanging="360"/>
      </w:pPr>
      <w:rPr>
        <w:rFonts w:ascii="Wingdings" w:hAnsi="Wingdings" w:hint="default"/>
      </w:rPr>
    </w:lvl>
  </w:abstractNum>
  <w:abstractNum w:abstractNumId="32" w15:restartNumberingAfterBreak="0">
    <w:nsid w:val="6BD47D08"/>
    <w:multiLevelType w:val="hybridMultilevel"/>
    <w:tmpl w:val="7E32AA5C"/>
    <w:lvl w:ilvl="0" w:tplc="184A3B3A">
      <w:start w:val="550"/>
      <w:numFmt w:val="bullet"/>
      <w:lvlText w:val="-"/>
      <w:lvlJc w:val="left"/>
      <w:pPr>
        <w:ind w:left="1218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93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65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7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9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1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53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25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78" w:hanging="360"/>
      </w:pPr>
      <w:rPr>
        <w:rFonts w:ascii="Wingdings" w:hAnsi="Wingdings" w:hint="default"/>
      </w:rPr>
    </w:lvl>
  </w:abstractNum>
  <w:abstractNum w:abstractNumId="33" w15:restartNumberingAfterBreak="0">
    <w:nsid w:val="6DFB76FE"/>
    <w:multiLevelType w:val="hybridMultilevel"/>
    <w:tmpl w:val="771CD3CA"/>
    <w:lvl w:ilvl="0" w:tplc="040C0001">
      <w:start w:val="1"/>
      <w:numFmt w:val="bullet"/>
      <w:lvlText w:val=""/>
      <w:lvlJc w:val="left"/>
      <w:pPr>
        <w:tabs>
          <w:tab w:val="num" w:pos="1734"/>
        </w:tabs>
        <w:ind w:left="173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970"/>
        </w:tabs>
        <w:ind w:left="297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3690"/>
        </w:tabs>
        <w:ind w:left="369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4410"/>
        </w:tabs>
        <w:ind w:left="441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5130"/>
        </w:tabs>
        <w:ind w:left="513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850"/>
        </w:tabs>
        <w:ind w:left="585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6570"/>
        </w:tabs>
        <w:ind w:left="657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7290"/>
        </w:tabs>
        <w:ind w:left="729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8010"/>
        </w:tabs>
        <w:ind w:left="8010" w:hanging="360"/>
      </w:pPr>
      <w:rPr>
        <w:rFonts w:ascii="Wingdings" w:hAnsi="Wingdings" w:hint="default"/>
      </w:rPr>
    </w:lvl>
  </w:abstractNum>
  <w:abstractNum w:abstractNumId="34" w15:restartNumberingAfterBreak="0">
    <w:nsid w:val="6ED4055D"/>
    <w:multiLevelType w:val="hybridMultilevel"/>
    <w:tmpl w:val="ED126948"/>
    <w:lvl w:ilvl="0" w:tplc="2E16506E">
      <w:start w:val="2"/>
      <w:numFmt w:val="bullet"/>
      <w:lvlText w:val="-"/>
      <w:lvlJc w:val="left"/>
      <w:pPr>
        <w:tabs>
          <w:tab w:val="num" w:pos="1374"/>
        </w:tabs>
        <w:ind w:left="1374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094"/>
        </w:tabs>
        <w:ind w:left="209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814"/>
        </w:tabs>
        <w:ind w:left="281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534"/>
        </w:tabs>
        <w:ind w:left="353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254"/>
        </w:tabs>
        <w:ind w:left="425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974"/>
        </w:tabs>
        <w:ind w:left="497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694"/>
        </w:tabs>
        <w:ind w:left="569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414"/>
        </w:tabs>
        <w:ind w:left="641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134"/>
        </w:tabs>
        <w:ind w:left="7134" w:hanging="360"/>
      </w:pPr>
      <w:rPr>
        <w:rFonts w:ascii="Wingdings" w:hAnsi="Wingdings" w:hint="default"/>
      </w:rPr>
    </w:lvl>
  </w:abstractNum>
  <w:abstractNum w:abstractNumId="35" w15:restartNumberingAfterBreak="0">
    <w:nsid w:val="6F084FD4"/>
    <w:multiLevelType w:val="hybridMultilevel"/>
    <w:tmpl w:val="D470652E"/>
    <w:lvl w:ilvl="0" w:tplc="8AECEB62">
      <w:start w:val="19"/>
      <w:numFmt w:val="bullet"/>
      <w:lvlText w:val="-"/>
      <w:lvlJc w:val="left"/>
      <w:pPr>
        <w:tabs>
          <w:tab w:val="num" w:pos="1218"/>
        </w:tabs>
        <w:ind w:left="1218" w:hanging="360"/>
      </w:pPr>
      <w:rPr>
        <w:rFonts w:ascii="Arial" w:eastAsia="Times New Roman" w:hAnsi="Arial" w:cs="Arial" w:hint="default"/>
      </w:rPr>
    </w:lvl>
    <w:lvl w:ilvl="1" w:tplc="040C0003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658"/>
        </w:tabs>
        <w:ind w:left="265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378"/>
        </w:tabs>
        <w:ind w:left="337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098"/>
        </w:tabs>
        <w:ind w:left="409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818"/>
        </w:tabs>
        <w:ind w:left="481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538"/>
        </w:tabs>
        <w:ind w:left="553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258"/>
        </w:tabs>
        <w:ind w:left="625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978"/>
        </w:tabs>
        <w:ind w:left="6978" w:hanging="360"/>
      </w:pPr>
      <w:rPr>
        <w:rFonts w:ascii="Wingdings" w:hAnsi="Wingdings" w:hint="default"/>
      </w:rPr>
    </w:lvl>
  </w:abstractNum>
  <w:abstractNum w:abstractNumId="36" w15:restartNumberingAfterBreak="0">
    <w:nsid w:val="78D710F8"/>
    <w:multiLevelType w:val="hybridMultilevel"/>
    <w:tmpl w:val="831ADAB0"/>
    <w:lvl w:ilvl="0" w:tplc="040C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 w15:restartNumberingAfterBreak="0">
    <w:nsid w:val="796F642F"/>
    <w:multiLevelType w:val="hybridMultilevel"/>
    <w:tmpl w:val="62AA83CE"/>
    <w:lvl w:ilvl="0" w:tplc="516AE6FE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A9E5B83"/>
    <w:multiLevelType w:val="hybridMultilevel"/>
    <w:tmpl w:val="44E6B864"/>
    <w:lvl w:ilvl="0" w:tplc="F79CA340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sz w:val="22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B525392"/>
    <w:multiLevelType w:val="hybridMultilevel"/>
    <w:tmpl w:val="05448412"/>
    <w:lvl w:ilvl="0" w:tplc="040C000B">
      <w:numFmt w:val="bullet"/>
      <w:lvlText w:val="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E21153E"/>
    <w:multiLevelType w:val="hybridMultilevel"/>
    <w:tmpl w:val="F12CA68C"/>
    <w:lvl w:ilvl="0" w:tplc="6EA0500A"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72153114">
    <w:abstractNumId w:val="9"/>
  </w:num>
  <w:num w:numId="2" w16cid:durableId="2088073586">
    <w:abstractNumId w:val="31"/>
  </w:num>
  <w:num w:numId="3" w16cid:durableId="1802334439">
    <w:abstractNumId w:val="18"/>
  </w:num>
  <w:num w:numId="4" w16cid:durableId="189992580">
    <w:abstractNumId w:val="14"/>
  </w:num>
  <w:num w:numId="5" w16cid:durableId="1456751054">
    <w:abstractNumId w:val="25"/>
  </w:num>
  <w:num w:numId="6" w16cid:durableId="1713461558">
    <w:abstractNumId w:val="35"/>
  </w:num>
  <w:num w:numId="7" w16cid:durableId="171802339">
    <w:abstractNumId w:val="11"/>
  </w:num>
  <w:num w:numId="8" w16cid:durableId="1155999685">
    <w:abstractNumId w:val="27"/>
  </w:num>
  <w:num w:numId="9" w16cid:durableId="2104446137">
    <w:abstractNumId w:val="15"/>
  </w:num>
  <w:num w:numId="10" w16cid:durableId="1220046388">
    <w:abstractNumId w:val="29"/>
  </w:num>
  <w:num w:numId="11" w16cid:durableId="1214734935">
    <w:abstractNumId w:val="22"/>
  </w:num>
  <w:num w:numId="12" w16cid:durableId="482551892">
    <w:abstractNumId w:val="23"/>
  </w:num>
  <w:num w:numId="13" w16cid:durableId="1989244525">
    <w:abstractNumId w:val="13"/>
  </w:num>
  <w:num w:numId="14" w16cid:durableId="166674388">
    <w:abstractNumId w:val="1"/>
  </w:num>
  <w:num w:numId="15" w16cid:durableId="2066442608">
    <w:abstractNumId w:val="4"/>
  </w:num>
  <w:num w:numId="16" w16cid:durableId="1301035622">
    <w:abstractNumId w:val="8"/>
  </w:num>
  <w:num w:numId="17" w16cid:durableId="1240138210">
    <w:abstractNumId w:val="10"/>
  </w:num>
  <w:num w:numId="18" w16cid:durableId="711467654">
    <w:abstractNumId w:val="20"/>
  </w:num>
  <w:num w:numId="19" w16cid:durableId="190269184">
    <w:abstractNumId w:val="33"/>
  </w:num>
  <w:num w:numId="20" w16cid:durableId="2026131994">
    <w:abstractNumId w:val="12"/>
  </w:num>
  <w:num w:numId="21" w16cid:durableId="394817038">
    <w:abstractNumId w:val="34"/>
  </w:num>
  <w:num w:numId="22" w16cid:durableId="635646179">
    <w:abstractNumId w:val="17"/>
  </w:num>
  <w:num w:numId="23" w16cid:durableId="1341159184">
    <w:abstractNumId w:val="32"/>
  </w:num>
  <w:num w:numId="24" w16cid:durableId="2048067556">
    <w:abstractNumId w:val="5"/>
  </w:num>
  <w:num w:numId="25" w16cid:durableId="1002321498">
    <w:abstractNumId w:val="24"/>
  </w:num>
  <w:num w:numId="26" w16cid:durableId="1575361706">
    <w:abstractNumId w:val="3"/>
  </w:num>
  <w:num w:numId="27" w16cid:durableId="712005704">
    <w:abstractNumId w:val="6"/>
  </w:num>
  <w:num w:numId="28" w16cid:durableId="803277799">
    <w:abstractNumId w:val="21"/>
  </w:num>
  <w:num w:numId="29" w16cid:durableId="943608770">
    <w:abstractNumId w:val="26"/>
  </w:num>
  <w:num w:numId="30" w16cid:durableId="1405371985">
    <w:abstractNumId w:val="37"/>
  </w:num>
  <w:num w:numId="31" w16cid:durableId="777413129">
    <w:abstractNumId w:val="16"/>
  </w:num>
  <w:num w:numId="32" w16cid:durableId="593589402">
    <w:abstractNumId w:val="39"/>
  </w:num>
  <w:num w:numId="33" w16cid:durableId="1579709432">
    <w:abstractNumId w:val="40"/>
  </w:num>
  <w:num w:numId="34" w16cid:durableId="283317868">
    <w:abstractNumId w:val="19"/>
  </w:num>
  <w:num w:numId="35" w16cid:durableId="1823697100">
    <w:abstractNumId w:val="2"/>
  </w:num>
  <w:num w:numId="36" w16cid:durableId="145054495">
    <w:abstractNumId w:val="7"/>
  </w:num>
  <w:num w:numId="37" w16cid:durableId="919023791">
    <w:abstractNumId w:val="38"/>
  </w:num>
  <w:num w:numId="38" w16cid:durableId="1060860496">
    <w:abstractNumId w:val="30"/>
  </w:num>
  <w:num w:numId="39" w16cid:durableId="372774367">
    <w:abstractNumId w:val="28"/>
  </w:num>
  <w:num w:numId="40" w16cid:durableId="360326733">
    <w:abstractNumId w:val="0"/>
  </w:num>
  <w:num w:numId="41" w16cid:durableId="603197765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00"/>
  <w:displayHorizontalDrawingGridEvery w:val="2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46C2"/>
    <w:rsid w:val="0000279F"/>
    <w:rsid w:val="00006908"/>
    <w:rsid w:val="00007836"/>
    <w:rsid w:val="00011322"/>
    <w:rsid w:val="00011593"/>
    <w:rsid w:val="000205A2"/>
    <w:rsid w:val="00021757"/>
    <w:rsid w:val="0002504F"/>
    <w:rsid w:val="00026055"/>
    <w:rsid w:val="000260E2"/>
    <w:rsid w:val="000277B7"/>
    <w:rsid w:val="00031AA4"/>
    <w:rsid w:val="00033DC3"/>
    <w:rsid w:val="000355DF"/>
    <w:rsid w:val="00041E63"/>
    <w:rsid w:val="00043BBF"/>
    <w:rsid w:val="00046AD3"/>
    <w:rsid w:val="000658A5"/>
    <w:rsid w:val="0006761B"/>
    <w:rsid w:val="000716EC"/>
    <w:rsid w:val="00083ABA"/>
    <w:rsid w:val="00085DC2"/>
    <w:rsid w:val="00086773"/>
    <w:rsid w:val="00095A11"/>
    <w:rsid w:val="0009712F"/>
    <w:rsid w:val="00097C59"/>
    <w:rsid w:val="00097D9B"/>
    <w:rsid w:val="000A0636"/>
    <w:rsid w:val="000A1E49"/>
    <w:rsid w:val="000A5574"/>
    <w:rsid w:val="000A5EF8"/>
    <w:rsid w:val="000A6617"/>
    <w:rsid w:val="000C14C9"/>
    <w:rsid w:val="000C3159"/>
    <w:rsid w:val="000C71BC"/>
    <w:rsid w:val="000C781A"/>
    <w:rsid w:val="000D153C"/>
    <w:rsid w:val="000D3FD4"/>
    <w:rsid w:val="000D6755"/>
    <w:rsid w:val="000D7D79"/>
    <w:rsid w:val="000F0739"/>
    <w:rsid w:val="000F0DDD"/>
    <w:rsid w:val="000F2F69"/>
    <w:rsid w:val="0010242E"/>
    <w:rsid w:val="001027F7"/>
    <w:rsid w:val="001108A3"/>
    <w:rsid w:val="00114EDB"/>
    <w:rsid w:val="0011597D"/>
    <w:rsid w:val="00122CCB"/>
    <w:rsid w:val="0012508E"/>
    <w:rsid w:val="0012557D"/>
    <w:rsid w:val="00126A07"/>
    <w:rsid w:val="0013063A"/>
    <w:rsid w:val="001322AD"/>
    <w:rsid w:val="001327F3"/>
    <w:rsid w:val="00134DE2"/>
    <w:rsid w:val="00135EDF"/>
    <w:rsid w:val="001360F8"/>
    <w:rsid w:val="00144B9D"/>
    <w:rsid w:val="00145C4D"/>
    <w:rsid w:val="00147B53"/>
    <w:rsid w:val="00147FD2"/>
    <w:rsid w:val="0016067A"/>
    <w:rsid w:val="00172356"/>
    <w:rsid w:val="00176637"/>
    <w:rsid w:val="001779A5"/>
    <w:rsid w:val="001817AD"/>
    <w:rsid w:val="0018215E"/>
    <w:rsid w:val="00185145"/>
    <w:rsid w:val="00192381"/>
    <w:rsid w:val="00196A97"/>
    <w:rsid w:val="00196F69"/>
    <w:rsid w:val="00197098"/>
    <w:rsid w:val="001A1905"/>
    <w:rsid w:val="001A2F41"/>
    <w:rsid w:val="001A3BF1"/>
    <w:rsid w:val="001A7219"/>
    <w:rsid w:val="001B57D1"/>
    <w:rsid w:val="001B6281"/>
    <w:rsid w:val="001B79F6"/>
    <w:rsid w:val="001C0338"/>
    <w:rsid w:val="001C0FC7"/>
    <w:rsid w:val="001C5BBA"/>
    <w:rsid w:val="001F22FE"/>
    <w:rsid w:val="001F264F"/>
    <w:rsid w:val="001F6A41"/>
    <w:rsid w:val="001F75ED"/>
    <w:rsid w:val="0020099C"/>
    <w:rsid w:val="00201143"/>
    <w:rsid w:val="00202FDD"/>
    <w:rsid w:val="00204C2F"/>
    <w:rsid w:val="00223578"/>
    <w:rsid w:val="00223786"/>
    <w:rsid w:val="00224821"/>
    <w:rsid w:val="0022568B"/>
    <w:rsid w:val="002271E4"/>
    <w:rsid w:val="002327DB"/>
    <w:rsid w:val="00242682"/>
    <w:rsid w:val="00245B71"/>
    <w:rsid w:val="0025208F"/>
    <w:rsid w:val="00256A78"/>
    <w:rsid w:val="002571FF"/>
    <w:rsid w:val="00261F40"/>
    <w:rsid w:val="00263745"/>
    <w:rsid w:val="00266C09"/>
    <w:rsid w:val="00273E55"/>
    <w:rsid w:val="00274555"/>
    <w:rsid w:val="00274E72"/>
    <w:rsid w:val="00280008"/>
    <w:rsid w:val="002869B4"/>
    <w:rsid w:val="00291935"/>
    <w:rsid w:val="00292507"/>
    <w:rsid w:val="00292EBB"/>
    <w:rsid w:val="00295770"/>
    <w:rsid w:val="00296716"/>
    <w:rsid w:val="00297E6B"/>
    <w:rsid w:val="002A4E29"/>
    <w:rsid w:val="002B0363"/>
    <w:rsid w:val="002B5CDB"/>
    <w:rsid w:val="002E598F"/>
    <w:rsid w:val="002F439F"/>
    <w:rsid w:val="0030411D"/>
    <w:rsid w:val="0030626F"/>
    <w:rsid w:val="00307C90"/>
    <w:rsid w:val="003101F3"/>
    <w:rsid w:val="00310A99"/>
    <w:rsid w:val="00310AAF"/>
    <w:rsid w:val="003125AB"/>
    <w:rsid w:val="0031580B"/>
    <w:rsid w:val="00320757"/>
    <w:rsid w:val="003226AB"/>
    <w:rsid w:val="003307AF"/>
    <w:rsid w:val="00331E0B"/>
    <w:rsid w:val="003324B2"/>
    <w:rsid w:val="00332C57"/>
    <w:rsid w:val="00340719"/>
    <w:rsid w:val="00340CE8"/>
    <w:rsid w:val="00342ADD"/>
    <w:rsid w:val="00344B5A"/>
    <w:rsid w:val="00344C80"/>
    <w:rsid w:val="00347C76"/>
    <w:rsid w:val="0035316E"/>
    <w:rsid w:val="0036030D"/>
    <w:rsid w:val="003667B7"/>
    <w:rsid w:val="00370EAD"/>
    <w:rsid w:val="00372048"/>
    <w:rsid w:val="003825CD"/>
    <w:rsid w:val="00390849"/>
    <w:rsid w:val="00390E67"/>
    <w:rsid w:val="00391875"/>
    <w:rsid w:val="0039641A"/>
    <w:rsid w:val="003A42CD"/>
    <w:rsid w:val="003A43B5"/>
    <w:rsid w:val="003B3ABB"/>
    <w:rsid w:val="003B4904"/>
    <w:rsid w:val="003C0727"/>
    <w:rsid w:val="003C64DB"/>
    <w:rsid w:val="003D3259"/>
    <w:rsid w:val="003E1987"/>
    <w:rsid w:val="003E1A63"/>
    <w:rsid w:val="003E6C07"/>
    <w:rsid w:val="003E7CBD"/>
    <w:rsid w:val="003F0538"/>
    <w:rsid w:val="003F4883"/>
    <w:rsid w:val="00405EDC"/>
    <w:rsid w:val="00411036"/>
    <w:rsid w:val="004268A6"/>
    <w:rsid w:val="00431F12"/>
    <w:rsid w:val="004331D7"/>
    <w:rsid w:val="0043376B"/>
    <w:rsid w:val="00434DAF"/>
    <w:rsid w:val="004608D9"/>
    <w:rsid w:val="00465DAB"/>
    <w:rsid w:val="00466C8B"/>
    <w:rsid w:val="00472B1F"/>
    <w:rsid w:val="0047716B"/>
    <w:rsid w:val="00482AFA"/>
    <w:rsid w:val="00483CCD"/>
    <w:rsid w:val="004862AE"/>
    <w:rsid w:val="00492138"/>
    <w:rsid w:val="00492255"/>
    <w:rsid w:val="004939AD"/>
    <w:rsid w:val="00497AA3"/>
    <w:rsid w:val="004A30B2"/>
    <w:rsid w:val="004A50F4"/>
    <w:rsid w:val="004A5824"/>
    <w:rsid w:val="004B18C1"/>
    <w:rsid w:val="004B1B3F"/>
    <w:rsid w:val="004B49AA"/>
    <w:rsid w:val="004B74CC"/>
    <w:rsid w:val="004D2C9D"/>
    <w:rsid w:val="004D358D"/>
    <w:rsid w:val="004D4DAC"/>
    <w:rsid w:val="004E2A8E"/>
    <w:rsid w:val="004E530D"/>
    <w:rsid w:val="004E6DE7"/>
    <w:rsid w:val="004F4AAA"/>
    <w:rsid w:val="00504284"/>
    <w:rsid w:val="00515784"/>
    <w:rsid w:val="0051651E"/>
    <w:rsid w:val="0052159E"/>
    <w:rsid w:val="00525179"/>
    <w:rsid w:val="00525FA3"/>
    <w:rsid w:val="005268F8"/>
    <w:rsid w:val="0053069D"/>
    <w:rsid w:val="0053487D"/>
    <w:rsid w:val="00543B63"/>
    <w:rsid w:val="005453C5"/>
    <w:rsid w:val="0055072B"/>
    <w:rsid w:val="0055325D"/>
    <w:rsid w:val="00557A5F"/>
    <w:rsid w:val="00560EDA"/>
    <w:rsid w:val="00570B2E"/>
    <w:rsid w:val="00570F2B"/>
    <w:rsid w:val="00573BFB"/>
    <w:rsid w:val="00574B0A"/>
    <w:rsid w:val="00576FEB"/>
    <w:rsid w:val="0058262A"/>
    <w:rsid w:val="00591C90"/>
    <w:rsid w:val="00593F14"/>
    <w:rsid w:val="005A1284"/>
    <w:rsid w:val="005A3345"/>
    <w:rsid w:val="005A3E11"/>
    <w:rsid w:val="005B03FC"/>
    <w:rsid w:val="005B7B8E"/>
    <w:rsid w:val="005C6AFC"/>
    <w:rsid w:val="005C727F"/>
    <w:rsid w:val="005D1D1C"/>
    <w:rsid w:val="005D60EF"/>
    <w:rsid w:val="005D6988"/>
    <w:rsid w:val="005E0AA4"/>
    <w:rsid w:val="005E2FE3"/>
    <w:rsid w:val="005E57E5"/>
    <w:rsid w:val="005F0141"/>
    <w:rsid w:val="005F214B"/>
    <w:rsid w:val="005F6A4A"/>
    <w:rsid w:val="00604380"/>
    <w:rsid w:val="006179E4"/>
    <w:rsid w:val="00620E79"/>
    <w:rsid w:val="006254EA"/>
    <w:rsid w:val="006272CB"/>
    <w:rsid w:val="00631C56"/>
    <w:rsid w:val="006359D1"/>
    <w:rsid w:val="00642C28"/>
    <w:rsid w:val="00645D9E"/>
    <w:rsid w:val="006505B0"/>
    <w:rsid w:val="0065555E"/>
    <w:rsid w:val="00660398"/>
    <w:rsid w:val="00662D58"/>
    <w:rsid w:val="00670CEB"/>
    <w:rsid w:val="00671821"/>
    <w:rsid w:val="00680C8A"/>
    <w:rsid w:val="006832B4"/>
    <w:rsid w:val="00683BFA"/>
    <w:rsid w:val="00692AC1"/>
    <w:rsid w:val="006946C2"/>
    <w:rsid w:val="006A2D25"/>
    <w:rsid w:val="006A5AAC"/>
    <w:rsid w:val="006A7C08"/>
    <w:rsid w:val="006B7320"/>
    <w:rsid w:val="006C3CF8"/>
    <w:rsid w:val="006C5CF9"/>
    <w:rsid w:val="006C666E"/>
    <w:rsid w:val="006C7EAA"/>
    <w:rsid w:val="006D0C66"/>
    <w:rsid w:val="006D1B74"/>
    <w:rsid w:val="006E39A1"/>
    <w:rsid w:val="006E7F3F"/>
    <w:rsid w:val="006F36A5"/>
    <w:rsid w:val="006F4A81"/>
    <w:rsid w:val="006F5CAF"/>
    <w:rsid w:val="0070557E"/>
    <w:rsid w:val="00715E8B"/>
    <w:rsid w:val="00716971"/>
    <w:rsid w:val="00720815"/>
    <w:rsid w:val="00724BF3"/>
    <w:rsid w:val="00735F64"/>
    <w:rsid w:val="007404C8"/>
    <w:rsid w:val="007432C1"/>
    <w:rsid w:val="00743D23"/>
    <w:rsid w:val="00747F7E"/>
    <w:rsid w:val="00751461"/>
    <w:rsid w:val="007540BF"/>
    <w:rsid w:val="0076043D"/>
    <w:rsid w:val="00760BA4"/>
    <w:rsid w:val="0078042B"/>
    <w:rsid w:val="00783E33"/>
    <w:rsid w:val="007A6C74"/>
    <w:rsid w:val="007A7B7D"/>
    <w:rsid w:val="007B0EBB"/>
    <w:rsid w:val="007B2C24"/>
    <w:rsid w:val="007C104E"/>
    <w:rsid w:val="007C1599"/>
    <w:rsid w:val="007C34D0"/>
    <w:rsid w:val="007C46C7"/>
    <w:rsid w:val="007C791F"/>
    <w:rsid w:val="007D0613"/>
    <w:rsid w:val="007D31E0"/>
    <w:rsid w:val="007D51D1"/>
    <w:rsid w:val="007D74B3"/>
    <w:rsid w:val="007E06C2"/>
    <w:rsid w:val="007E0B5F"/>
    <w:rsid w:val="007E0C11"/>
    <w:rsid w:val="007E775C"/>
    <w:rsid w:val="007E7844"/>
    <w:rsid w:val="007F101B"/>
    <w:rsid w:val="007F1966"/>
    <w:rsid w:val="00801208"/>
    <w:rsid w:val="008033C3"/>
    <w:rsid w:val="008039F9"/>
    <w:rsid w:val="008146EB"/>
    <w:rsid w:val="00815BC9"/>
    <w:rsid w:val="008172AA"/>
    <w:rsid w:val="00820E85"/>
    <w:rsid w:val="008225A0"/>
    <w:rsid w:val="00824B7E"/>
    <w:rsid w:val="008258AD"/>
    <w:rsid w:val="00832808"/>
    <w:rsid w:val="008343BF"/>
    <w:rsid w:val="00834721"/>
    <w:rsid w:val="00840C20"/>
    <w:rsid w:val="008477A8"/>
    <w:rsid w:val="00850972"/>
    <w:rsid w:val="008515C6"/>
    <w:rsid w:val="008544F8"/>
    <w:rsid w:val="008569D7"/>
    <w:rsid w:val="00861608"/>
    <w:rsid w:val="008640E9"/>
    <w:rsid w:val="00867591"/>
    <w:rsid w:val="0087100A"/>
    <w:rsid w:val="00871B92"/>
    <w:rsid w:val="008758DC"/>
    <w:rsid w:val="00877719"/>
    <w:rsid w:val="00880D77"/>
    <w:rsid w:val="00886FC2"/>
    <w:rsid w:val="008870E5"/>
    <w:rsid w:val="0089058F"/>
    <w:rsid w:val="008916C9"/>
    <w:rsid w:val="00893D8A"/>
    <w:rsid w:val="00897100"/>
    <w:rsid w:val="008A0960"/>
    <w:rsid w:val="008A1330"/>
    <w:rsid w:val="008A55D0"/>
    <w:rsid w:val="008A738D"/>
    <w:rsid w:val="008B46B9"/>
    <w:rsid w:val="008C122C"/>
    <w:rsid w:val="008C737F"/>
    <w:rsid w:val="008D1377"/>
    <w:rsid w:val="008D43CB"/>
    <w:rsid w:val="008D5E5F"/>
    <w:rsid w:val="008E0403"/>
    <w:rsid w:val="008E7C08"/>
    <w:rsid w:val="008F0E93"/>
    <w:rsid w:val="00900FD6"/>
    <w:rsid w:val="00901663"/>
    <w:rsid w:val="0091178F"/>
    <w:rsid w:val="00912293"/>
    <w:rsid w:val="0091240A"/>
    <w:rsid w:val="00913746"/>
    <w:rsid w:val="00936627"/>
    <w:rsid w:val="009456A1"/>
    <w:rsid w:val="00946D84"/>
    <w:rsid w:val="009506D1"/>
    <w:rsid w:val="00960802"/>
    <w:rsid w:val="009614FE"/>
    <w:rsid w:val="00966DBA"/>
    <w:rsid w:val="00972B95"/>
    <w:rsid w:val="00985C71"/>
    <w:rsid w:val="00986BC8"/>
    <w:rsid w:val="00987EFE"/>
    <w:rsid w:val="0099447C"/>
    <w:rsid w:val="00994994"/>
    <w:rsid w:val="00994EDB"/>
    <w:rsid w:val="009965A2"/>
    <w:rsid w:val="009A4978"/>
    <w:rsid w:val="009B0A7E"/>
    <w:rsid w:val="009B1ECF"/>
    <w:rsid w:val="009B1FE8"/>
    <w:rsid w:val="009B2069"/>
    <w:rsid w:val="009B2CFE"/>
    <w:rsid w:val="009B77FF"/>
    <w:rsid w:val="009C299F"/>
    <w:rsid w:val="009C30D3"/>
    <w:rsid w:val="009C6881"/>
    <w:rsid w:val="009E1776"/>
    <w:rsid w:val="009E2D78"/>
    <w:rsid w:val="009F101A"/>
    <w:rsid w:val="009F7B1F"/>
    <w:rsid w:val="00A040BB"/>
    <w:rsid w:val="00A07214"/>
    <w:rsid w:val="00A10EF6"/>
    <w:rsid w:val="00A21855"/>
    <w:rsid w:val="00A26F7B"/>
    <w:rsid w:val="00A44F2F"/>
    <w:rsid w:val="00A50E61"/>
    <w:rsid w:val="00A51CF3"/>
    <w:rsid w:val="00A5751B"/>
    <w:rsid w:val="00A6138B"/>
    <w:rsid w:val="00A62E47"/>
    <w:rsid w:val="00A634B7"/>
    <w:rsid w:val="00A65B58"/>
    <w:rsid w:val="00A7359C"/>
    <w:rsid w:val="00A8204F"/>
    <w:rsid w:val="00A91190"/>
    <w:rsid w:val="00A92BA9"/>
    <w:rsid w:val="00A937C8"/>
    <w:rsid w:val="00AA0ED8"/>
    <w:rsid w:val="00AA56E9"/>
    <w:rsid w:val="00AA71B7"/>
    <w:rsid w:val="00AB3D01"/>
    <w:rsid w:val="00AB4056"/>
    <w:rsid w:val="00AB60E5"/>
    <w:rsid w:val="00AB72FA"/>
    <w:rsid w:val="00AB7D7B"/>
    <w:rsid w:val="00AC4FDE"/>
    <w:rsid w:val="00AC7D6E"/>
    <w:rsid w:val="00AD1975"/>
    <w:rsid w:val="00AD69AF"/>
    <w:rsid w:val="00AE1C9A"/>
    <w:rsid w:val="00AE33EB"/>
    <w:rsid w:val="00AE7ECF"/>
    <w:rsid w:val="00AF157D"/>
    <w:rsid w:val="00AF33F6"/>
    <w:rsid w:val="00AF3459"/>
    <w:rsid w:val="00AF3787"/>
    <w:rsid w:val="00AF44BE"/>
    <w:rsid w:val="00AF52AC"/>
    <w:rsid w:val="00AF62B7"/>
    <w:rsid w:val="00AF7F8E"/>
    <w:rsid w:val="00B115A7"/>
    <w:rsid w:val="00B11E73"/>
    <w:rsid w:val="00B11F19"/>
    <w:rsid w:val="00B13965"/>
    <w:rsid w:val="00B171E7"/>
    <w:rsid w:val="00B22B9A"/>
    <w:rsid w:val="00B22CD0"/>
    <w:rsid w:val="00B35C2D"/>
    <w:rsid w:val="00B40089"/>
    <w:rsid w:val="00B438DB"/>
    <w:rsid w:val="00B4613D"/>
    <w:rsid w:val="00B565A9"/>
    <w:rsid w:val="00B644B5"/>
    <w:rsid w:val="00B71D41"/>
    <w:rsid w:val="00B73F6B"/>
    <w:rsid w:val="00B779E1"/>
    <w:rsid w:val="00B81E55"/>
    <w:rsid w:val="00B823F6"/>
    <w:rsid w:val="00B870BA"/>
    <w:rsid w:val="00B92274"/>
    <w:rsid w:val="00B9402A"/>
    <w:rsid w:val="00B96BF9"/>
    <w:rsid w:val="00BA0129"/>
    <w:rsid w:val="00BA0803"/>
    <w:rsid w:val="00BA118B"/>
    <w:rsid w:val="00BB6346"/>
    <w:rsid w:val="00BB7A29"/>
    <w:rsid w:val="00BC3261"/>
    <w:rsid w:val="00BD4A39"/>
    <w:rsid w:val="00BD4AFA"/>
    <w:rsid w:val="00BD5290"/>
    <w:rsid w:val="00BD7D3F"/>
    <w:rsid w:val="00BF083A"/>
    <w:rsid w:val="00BF0997"/>
    <w:rsid w:val="00BF3E6F"/>
    <w:rsid w:val="00C06FCE"/>
    <w:rsid w:val="00C15A7E"/>
    <w:rsid w:val="00C15BE5"/>
    <w:rsid w:val="00C16404"/>
    <w:rsid w:val="00C234F9"/>
    <w:rsid w:val="00C269CF"/>
    <w:rsid w:val="00C26C96"/>
    <w:rsid w:val="00C3668B"/>
    <w:rsid w:val="00C3755C"/>
    <w:rsid w:val="00C41961"/>
    <w:rsid w:val="00C44489"/>
    <w:rsid w:val="00C45335"/>
    <w:rsid w:val="00C4669A"/>
    <w:rsid w:val="00C46F39"/>
    <w:rsid w:val="00C503A3"/>
    <w:rsid w:val="00C56FE3"/>
    <w:rsid w:val="00C57938"/>
    <w:rsid w:val="00C638AE"/>
    <w:rsid w:val="00C67770"/>
    <w:rsid w:val="00C72EEB"/>
    <w:rsid w:val="00C769DC"/>
    <w:rsid w:val="00C80A38"/>
    <w:rsid w:val="00C82C42"/>
    <w:rsid w:val="00C8307B"/>
    <w:rsid w:val="00C87D17"/>
    <w:rsid w:val="00C90D74"/>
    <w:rsid w:val="00C94403"/>
    <w:rsid w:val="00C955BF"/>
    <w:rsid w:val="00CA5D99"/>
    <w:rsid w:val="00CB0723"/>
    <w:rsid w:val="00CB1A3D"/>
    <w:rsid w:val="00CB3C8F"/>
    <w:rsid w:val="00CB6B0B"/>
    <w:rsid w:val="00CD07D5"/>
    <w:rsid w:val="00CD4AB7"/>
    <w:rsid w:val="00CD6464"/>
    <w:rsid w:val="00CE0281"/>
    <w:rsid w:val="00CE46B9"/>
    <w:rsid w:val="00CE54F7"/>
    <w:rsid w:val="00CE65B9"/>
    <w:rsid w:val="00CE7C23"/>
    <w:rsid w:val="00CF1E85"/>
    <w:rsid w:val="00CF2AE2"/>
    <w:rsid w:val="00D024F7"/>
    <w:rsid w:val="00D0480A"/>
    <w:rsid w:val="00D17BE3"/>
    <w:rsid w:val="00D20CC4"/>
    <w:rsid w:val="00D21870"/>
    <w:rsid w:val="00D2604F"/>
    <w:rsid w:val="00D3016D"/>
    <w:rsid w:val="00D30206"/>
    <w:rsid w:val="00D54BF2"/>
    <w:rsid w:val="00D618AF"/>
    <w:rsid w:val="00D6397E"/>
    <w:rsid w:val="00D63CF1"/>
    <w:rsid w:val="00D70BB7"/>
    <w:rsid w:val="00D7131E"/>
    <w:rsid w:val="00D74593"/>
    <w:rsid w:val="00D74835"/>
    <w:rsid w:val="00D772C2"/>
    <w:rsid w:val="00D77332"/>
    <w:rsid w:val="00D835A8"/>
    <w:rsid w:val="00D84480"/>
    <w:rsid w:val="00D848FF"/>
    <w:rsid w:val="00D90F42"/>
    <w:rsid w:val="00D93618"/>
    <w:rsid w:val="00D97237"/>
    <w:rsid w:val="00D97ACA"/>
    <w:rsid w:val="00DA0711"/>
    <w:rsid w:val="00DA10DA"/>
    <w:rsid w:val="00DA1A47"/>
    <w:rsid w:val="00DC66C2"/>
    <w:rsid w:val="00DD00C8"/>
    <w:rsid w:val="00DD18EB"/>
    <w:rsid w:val="00DE6758"/>
    <w:rsid w:val="00DF0FE2"/>
    <w:rsid w:val="00DF53D7"/>
    <w:rsid w:val="00DF6671"/>
    <w:rsid w:val="00DF6EBE"/>
    <w:rsid w:val="00DF72F2"/>
    <w:rsid w:val="00E00034"/>
    <w:rsid w:val="00E03C94"/>
    <w:rsid w:val="00E05C2A"/>
    <w:rsid w:val="00E14030"/>
    <w:rsid w:val="00E14350"/>
    <w:rsid w:val="00E350CB"/>
    <w:rsid w:val="00E3635D"/>
    <w:rsid w:val="00E439B2"/>
    <w:rsid w:val="00E45CB7"/>
    <w:rsid w:val="00E46BB0"/>
    <w:rsid w:val="00E5139B"/>
    <w:rsid w:val="00E52AD4"/>
    <w:rsid w:val="00E53082"/>
    <w:rsid w:val="00E556C5"/>
    <w:rsid w:val="00E80F7D"/>
    <w:rsid w:val="00E838DC"/>
    <w:rsid w:val="00E83E4E"/>
    <w:rsid w:val="00E8628C"/>
    <w:rsid w:val="00E875CB"/>
    <w:rsid w:val="00EA315A"/>
    <w:rsid w:val="00EA3C98"/>
    <w:rsid w:val="00EA5624"/>
    <w:rsid w:val="00EA617F"/>
    <w:rsid w:val="00EA66F1"/>
    <w:rsid w:val="00EB102B"/>
    <w:rsid w:val="00EB271A"/>
    <w:rsid w:val="00EB7DD1"/>
    <w:rsid w:val="00EB7E16"/>
    <w:rsid w:val="00EC2279"/>
    <w:rsid w:val="00EC4DF7"/>
    <w:rsid w:val="00EC7954"/>
    <w:rsid w:val="00EC7EBC"/>
    <w:rsid w:val="00ED7890"/>
    <w:rsid w:val="00EE2251"/>
    <w:rsid w:val="00EF1C2C"/>
    <w:rsid w:val="00EF46AC"/>
    <w:rsid w:val="00F02168"/>
    <w:rsid w:val="00F071C6"/>
    <w:rsid w:val="00F15EDF"/>
    <w:rsid w:val="00F31967"/>
    <w:rsid w:val="00F31C51"/>
    <w:rsid w:val="00F33346"/>
    <w:rsid w:val="00F46109"/>
    <w:rsid w:val="00F56D72"/>
    <w:rsid w:val="00F72710"/>
    <w:rsid w:val="00F74981"/>
    <w:rsid w:val="00F83339"/>
    <w:rsid w:val="00F83C19"/>
    <w:rsid w:val="00F90CE8"/>
    <w:rsid w:val="00F91559"/>
    <w:rsid w:val="00F94DDE"/>
    <w:rsid w:val="00F95106"/>
    <w:rsid w:val="00F954F6"/>
    <w:rsid w:val="00FA11B7"/>
    <w:rsid w:val="00FA37BB"/>
    <w:rsid w:val="00FA3898"/>
    <w:rsid w:val="00FA753A"/>
    <w:rsid w:val="00FB128C"/>
    <w:rsid w:val="00FB20FA"/>
    <w:rsid w:val="00FB32EE"/>
    <w:rsid w:val="00FB74DD"/>
    <w:rsid w:val="00FB778D"/>
    <w:rsid w:val="00FC0C01"/>
    <w:rsid w:val="00FC6019"/>
    <w:rsid w:val="00FD396B"/>
    <w:rsid w:val="00FD66D7"/>
    <w:rsid w:val="00FE37F0"/>
    <w:rsid w:val="00FE4304"/>
    <w:rsid w:val="00FE51F5"/>
    <w:rsid w:val="00FF219E"/>
    <w:rsid w:val="00FF59A2"/>
    <w:rsid w:val="00FF5E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EA22EB3"/>
  <w15:docId w15:val="{67C56A99-DC52-0848-84AA-D92105F84D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51CF3"/>
    <w:rPr>
      <w:rFonts w:ascii="Arial" w:hAnsi="Arial"/>
    </w:rPr>
  </w:style>
  <w:style w:type="paragraph" w:styleId="Titre1">
    <w:name w:val="heading 1"/>
    <w:basedOn w:val="Normal"/>
    <w:next w:val="Normal"/>
    <w:qFormat/>
    <w:rsid w:val="00AA0ED8"/>
    <w:pPr>
      <w:keepNext/>
      <w:spacing w:before="120"/>
      <w:jc w:val="both"/>
      <w:outlineLvl w:val="0"/>
    </w:pPr>
    <w:rPr>
      <w:rFonts w:cs="Arial"/>
      <w:b/>
      <w:bCs/>
      <w:u w:val="single"/>
    </w:rPr>
  </w:style>
  <w:style w:type="paragraph" w:styleId="Titre2">
    <w:name w:val="heading 2"/>
    <w:basedOn w:val="Normal"/>
    <w:next w:val="Normal"/>
    <w:qFormat/>
    <w:rsid w:val="00D2604F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Titre3">
    <w:name w:val="heading 3"/>
    <w:basedOn w:val="Normal"/>
    <w:next w:val="Normal"/>
    <w:qFormat/>
    <w:rsid w:val="00D2604F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rsid w:val="00A51CF3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rsid w:val="00A51CF3"/>
    <w:pPr>
      <w:tabs>
        <w:tab w:val="center" w:pos="4536"/>
        <w:tab w:val="right" w:pos="9072"/>
      </w:tabs>
    </w:pPr>
  </w:style>
  <w:style w:type="character" w:styleId="Lienhypertexte">
    <w:name w:val="Hyperlink"/>
    <w:uiPriority w:val="99"/>
    <w:rsid w:val="00A51CF3"/>
    <w:rPr>
      <w:color w:val="0000FF"/>
      <w:u w:val="single"/>
    </w:rPr>
  </w:style>
  <w:style w:type="paragraph" w:styleId="Corpsdetexte">
    <w:name w:val="Body Text"/>
    <w:basedOn w:val="Normal"/>
    <w:rsid w:val="00AA0ED8"/>
    <w:pPr>
      <w:spacing w:before="120"/>
      <w:jc w:val="both"/>
    </w:pPr>
    <w:rPr>
      <w:rFonts w:cs="Arial"/>
    </w:rPr>
  </w:style>
  <w:style w:type="table" w:styleId="Grilledutableau">
    <w:name w:val="Table Grid"/>
    <w:basedOn w:val="TableauNormal"/>
    <w:uiPriority w:val="59"/>
    <w:rsid w:val="00B461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semiHidden/>
    <w:rsid w:val="00B73F6B"/>
    <w:rPr>
      <w:rFonts w:ascii="Tahoma" w:hAnsi="Tahoma" w:cs="Tahoma"/>
      <w:sz w:val="16"/>
      <w:szCs w:val="16"/>
    </w:rPr>
  </w:style>
  <w:style w:type="character" w:customStyle="1" w:styleId="adm07">
    <w:name w:val="adm07"/>
    <w:semiHidden/>
    <w:rsid w:val="00295770"/>
    <w:rPr>
      <w:rFonts w:ascii="Arial" w:hAnsi="Arial" w:cs="Arial"/>
      <w:color w:val="auto"/>
      <w:sz w:val="20"/>
      <w:szCs w:val="20"/>
    </w:rPr>
  </w:style>
  <w:style w:type="paragraph" w:styleId="Explorateurdedocuments">
    <w:name w:val="Document Map"/>
    <w:basedOn w:val="Normal"/>
    <w:semiHidden/>
    <w:rsid w:val="00C41961"/>
    <w:pPr>
      <w:shd w:val="clear" w:color="auto" w:fill="000080"/>
    </w:pPr>
    <w:rPr>
      <w:rFonts w:ascii="Tahoma" w:hAnsi="Tahoma" w:cs="Tahoma"/>
    </w:rPr>
  </w:style>
  <w:style w:type="paragraph" w:styleId="Paragraphedeliste">
    <w:name w:val="List Paragraph"/>
    <w:basedOn w:val="Normal"/>
    <w:uiPriority w:val="34"/>
    <w:qFormat/>
    <w:rsid w:val="00C06FC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xtebrut">
    <w:name w:val="Plain Text"/>
    <w:basedOn w:val="Normal"/>
    <w:link w:val="TextebrutCar"/>
    <w:uiPriority w:val="99"/>
    <w:unhideWhenUsed/>
    <w:rsid w:val="00877719"/>
    <w:rPr>
      <w:rFonts w:ascii="Consolas" w:eastAsia="Calibri" w:hAnsi="Consolas"/>
      <w:sz w:val="21"/>
      <w:szCs w:val="21"/>
      <w:lang w:eastAsia="en-US"/>
    </w:rPr>
  </w:style>
  <w:style w:type="character" w:customStyle="1" w:styleId="TextebrutCar">
    <w:name w:val="Texte brut Car"/>
    <w:link w:val="Textebrut"/>
    <w:uiPriority w:val="99"/>
    <w:rsid w:val="00877719"/>
    <w:rPr>
      <w:rFonts w:ascii="Consolas" w:eastAsia="Calibri" w:hAnsi="Consolas" w:cs="Times New Roman"/>
      <w:sz w:val="21"/>
      <w:szCs w:val="21"/>
      <w:lang w:eastAsia="en-US"/>
    </w:rPr>
  </w:style>
  <w:style w:type="paragraph" w:styleId="NormalWeb">
    <w:name w:val="Normal (Web)"/>
    <w:basedOn w:val="Normal"/>
    <w:uiPriority w:val="99"/>
    <w:unhideWhenUsed/>
    <w:rsid w:val="00310AAF"/>
    <w:pPr>
      <w:spacing w:before="100" w:beforeAutospacing="1" w:after="100" w:afterAutospacing="1"/>
    </w:pPr>
    <w:rPr>
      <w:rFonts w:ascii="Times New Roman" w:eastAsia="Calibri" w:hAnsi="Times New Roman"/>
      <w:sz w:val="24"/>
      <w:szCs w:val="24"/>
    </w:rPr>
  </w:style>
  <w:style w:type="character" w:customStyle="1" w:styleId="Mentionnonrsolue1">
    <w:name w:val="Mention non résolue1"/>
    <w:uiPriority w:val="99"/>
    <w:semiHidden/>
    <w:unhideWhenUsed/>
    <w:rsid w:val="00515784"/>
    <w:rPr>
      <w:color w:val="808080"/>
      <w:shd w:val="clear" w:color="auto" w:fill="E6E6E6"/>
    </w:rPr>
  </w:style>
  <w:style w:type="character" w:styleId="Marquedecommentaire">
    <w:name w:val="annotation reference"/>
    <w:rsid w:val="00CE54F7"/>
    <w:rPr>
      <w:sz w:val="16"/>
      <w:szCs w:val="16"/>
    </w:rPr>
  </w:style>
  <w:style w:type="paragraph" w:styleId="Commentaire">
    <w:name w:val="annotation text"/>
    <w:basedOn w:val="Normal"/>
    <w:link w:val="CommentaireCar"/>
    <w:rsid w:val="00CE54F7"/>
  </w:style>
  <w:style w:type="character" w:customStyle="1" w:styleId="CommentaireCar">
    <w:name w:val="Commentaire Car"/>
    <w:link w:val="Commentaire"/>
    <w:rsid w:val="00CE54F7"/>
    <w:rPr>
      <w:rFonts w:ascii="Arial" w:hAnsi="Arial"/>
    </w:rPr>
  </w:style>
  <w:style w:type="paragraph" w:styleId="Objetducommentaire">
    <w:name w:val="annotation subject"/>
    <w:basedOn w:val="Commentaire"/>
    <w:next w:val="Commentaire"/>
    <w:link w:val="ObjetducommentaireCar"/>
    <w:rsid w:val="00CE54F7"/>
    <w:rPr>
      <w:b/>
      <w:bCs/>
    </w:rPr>
  </w:style>
  <w:style w:type="character" w:customStyle="1" w:styleId="ObjetducommentaireCar">
    <w:name w:val="Objet du commentaire Car"/>
    <w:link w:val="Objetducommentaire"/>
    <w:rsid w:val="00CE54F7"/>
    <w:rPr>
      <w:rFonts w:ascii="Arial" w:hAnsi="Arial"/>
      <w:b/>
      <w:bCs/>
    </w:rPr>
  </w:style>
  <w:style w:type="character" w:styleId="Lienhypertextesuivivisit">
    <w:name w:val="FollowedHyperlink"/>
    <w:basedOn w:val="Policepardfaut"/>
    <w:rsid w:val="00BF083A"/>
    <w:rPr>
      <w:color w:val="954F72" w:themeColor="followedHyperlink"/>
      <w:u w:val="single"/>
    </w:rPr>
  </w:style>
  <w:style w:type="paragraph" w:styleId="Sansinterligne">
    <w:name w:val="No Spacing"/>
    <w:uiPriority w:val="1"/>
    <w:qFormat/>
    <w:rsid w:val="00AF157D"/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7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2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87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3303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857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2365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338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71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164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2837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74327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672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862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7122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4865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71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674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205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2888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8103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6956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635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27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21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15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09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6644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011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0990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481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9095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1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75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4571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6764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560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1619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12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9438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16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031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490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4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71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810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6914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0797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9552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958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161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1196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9206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1729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34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7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022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1318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7854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5602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6743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271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730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9874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1641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07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45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38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0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06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12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74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263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3915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483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2724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966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331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5365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62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6348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05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0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27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929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831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8428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6665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80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777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7109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0452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310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258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610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3668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681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4606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28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02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904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149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908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391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588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84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674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3627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16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4102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952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2367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4176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0414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5838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081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1560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728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8748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7579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2214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1078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2591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06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6938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0546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7481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0151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224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72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52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38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62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63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77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25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82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erve.largillet@paufc.fr" TargetMode="External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10" Type="http://schemas.openxmlformats.org/officeDocument/2006/relationships/image" Target="media/image2.jpeg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image" Target="media/image6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2.jpg"/><Relationship Id="rId1" Type="http://schemas.openxmlformats.org/officeDocument/2006/relationships/image" Target="media/image1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Mod&#232;les\STADE%20RENNAIS%20FC\Note%20Interne%20Avec%20Entete.dot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92AC04-923B-477E-8A11-ADC58890C7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C:\Program Files\Microsoft Office\Modèles\STADE RENNAIS FC\Note Interne Avec Entete.dot</Template>
  <TotalTime>2</TotalTime>
  <Pages>3</Pages>
  <Words>213</Words>
  <Characters>1175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---</Company>
  <LinksUpToDate>false</LinksUpToDate>
  <CharactersWithSpaces>1386</CharactersWithSpaces>
  <SharedDoc>false</SharedDoc>
  <HLinks>
    <vt:vector size="6" baseType="variant">
      <vt:variant>
        <vt:i4>852091</vt:i4>
      </vt:variant>
      <vt:variant>
        <vt:i4>3</vt:i4>
      </vt:variant>
      <vt:variant>
        <vt:i4>0</vt:i4>
      </vt:variant>
      <vt:variant>
        <vt:i4>5</vt:i4>
      </vt:variant>
      <vt:variant>
        <vt:lpwstr>mailto:jeanfrancois.creachcadec@staderennais.fr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OT</dc:creator>
  <cp:keywords/>
  <cp:lastModifiedBy>Hervé LARGILLET</cp:lastModifiedBy>
  <cp:revision>2</cp:revision>
  <cp:lastPrinted>2013-01-30T08:30:00Z</cp:lastPrinted>
  <dcterms:created xsi:type="dcterms:W3CDTF">2023-04-05T12:48:00Z</dcterms:created>
  <dcterms:modified xsi:type="dcterms:W3CDTF">2023-04-05T12:48:00Z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1947199299</vt:i4>
  </property>
</Properties>
</file>